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1972"/>
        <w:gridCol w:w="1724"/>
        <w:gridCol w:w="686"/>
        <w:gridCol w:w="3010"/>
        <w:gridCol w:w="817"/>
        <w:gridCol w:w="426"/>
        <w:gridCol w:w="992"/>
        <w:gridCol w:w="1146"/>
      </w:tblGrid>
      <w:tr w:rsidR="00DA63FD" w:rsidRPr="0025360E" w14:paraId="22B74AA7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2126"/>
          <w:jc w:val="center"/>
        </w:trPr>
        <w:tc>
          <w:tcPr>
            <w:tcW w:w="10773" w:type="dxa"/>
            <w:gridSpan w:val="8"/>
          </w:tcPr>
          <w:p w14:paraId="4C72A47B" w14:textId="77777777" w:rsidR="00DA63FD" w:rsidRPr="002F632B" w:rsidRDefault="00DA63FD" w:rsidP="00305A1D">
            <w:pPr>
              <w:spacing w:before="240"/>
              <w:jc w:val="center"/>
              <w:rPr>
                <w:rFonts w:ascii="Arial" w:hAnsi="Arial" w:cs="Arial"/>
                <w:b w:val="0"/>
                <w:sz w:val="20"/>
                <w:u w:val="none"/>
              </w:rPr>
            </w:pPr>
            <w:r w:rsidRPr="002F632B">
              <w:rPr>
                <w:rFonts w:ascii="Arial" w:hAnsi="Arial" w:cs="Arial"/>
                <w:b w:val="0"/>
                <w:sz w:val="20"/>
                <w:u w:val="none"/>
              </w:rPr>
              <w:t>This form is to be completed for a Hydroponic</w:t>
            </w:r>
            <w:r w:rsidR="005C62DE" w:rsidRPr="002F632B">
              <w:rPr>
                <w:rFonts w:ascii="Arial" w:hAnsi="Arial" w:cs="Arial"/>
                <w:b w:val="0"/>
                <w:sz w:val="20"/>
                <w:u w:val="none"/>
              </w:rPr>
              <w:t>s</w:t>
            </w:r>
            <w:r w:rsidRPr="002F632B">
              <w:rPr>
                <w:rFonts w:ascii="Arial" w:hAnsi="Arial" w:cs="Arial"/>
                <w:b w:val="0"/>
                <w:sz w:val="20"/>
                <w:u w:val="none"/>
              </w:rPr>
              <w:t xml:space="preserve"> </w:t>
            </w:r>
            <w:r w:rsidR="009F76E2" w:rsidRPr="002F632B">
              <w:rPr>
                <w:rFonts w:ascii="Arial" w:hAnsi="Arial" w:cs="Arial"/>
                <w:b w:val="0"/>
                <w:sz w:val="20"/>
                <w:u w:val="none"/>
              </w:rPr>
              <w:t>Industry Employee Approval</w:t>
            </w:r>
            <w:r w:rsidRPr="002F632B">
              <w:rPr>
                <w:rFonts w:ascii="Arial" w:hAnsi="Arial" w:cs="Arial"/>
                <w:b w:val="0"/>
                <w:sz w:val="20"/>
                <w:u w:val="none"/>
              </w:rPr>
              <w:t xml:space="preserve">.  In addition to completing this application, </w:t>
            </w:r>
            <w:r w:rsidR="00305A1D" w:rsidRPr="002F632B">
              <w:rPr>
                <w:rFonts w:ascii="Arial" w:hAnsi="Arial" w:cs="Arial"/>
                <w:b w:val="0"/>
                <w:sz w:val="20"/>
                <w:u w:val="none"/>
              </w:rPr>
              <w:br/>
            </w:r>
            <w:r w:rsidRPr="002F632B">
              <w:rPr>
                <w:rFonts w:ascii="Arial" w:hAnsi="Arial" w:cs="Arial"/>
                <w:b w:val="0"/>
                <w:sz w:val="20"/>
                <w:u w:val="none"/>
              </w:rPr>
              <w:t>a Hydroponics Industry Personal Information Declaration (PID) must be completed</w:t>
            </w:r>
            <w:r w:rsidR="00305A1D" w:rsidRPr="002F632B">
              <w:rPr>
                <w:rFonts w:ascii="Arial" w:hAnsi="Arial" w:cs="Arial"/>
                <w:b w:val="0"/>
                <w:sz w:val="20"/>
                <w:u w:val="none"/>
              </w:rPr>
              <w:t>.</w:t>
            </w:r>
          </w:p>
          <w:p w14:paraId="651CF386" w14:textId="77777777" w:rsidR="00DA63FD" w:rsidRPr="003D27B3" w:rsidRDefault="00DA63FD" w:rsidP="0038511D">
            <w:pPr>
              <w:spacing w:before="240" w:after="360"/>
              <w:jc w:val="center"/>
              <w:rPr>
                <w:rFonts w:ascii="Arial" w:hAnsi="Arial" w:cs="Arial"/>
                <w:sz w:val="20"/>
                <w:u w:val="none"/>
              </w:rPr>
            </w:pPr>
            <w:r w:rsidRPr="002F632B">
              <w:rPr>
                <w:rFonts w:ascii="Arial" w:hAnsi="Arial" w:cs="Arial"/>
                <w:sz w:val="20"/>
                <w:u w:val="none"/>
              </w:rPr>
              <w:t>All details must be completed to the best of your knowledge.  It is an offence to make a statement that is false or misleading (whether by reason of inclusion or omission on any particular) in any information provided.</w:t>
            </w:r>
            <w:r w:rsidRPr="002F632B">
              <w:rPr>
                <w:rFonts w:ascii="Arial" w:hAnsi="Arial" w:cs="Arial"/>
                <w:sz w:val="20"/>
                <w:u w:val="none"/>
              </w:rPr>
              <w:br/>
              <w:t xml:space="preserve">If you have any doubt about a </w:t>
            </w:r>
            <w:proofErr w:type="gramStart"/>
            <w:r w:rsidRPr="002F632B">
              <w:rPr>
                <w:rFonts w:ascii="Arial" w:hAnsi="Arial" w:cs="Arial"/>
                <w:sz w:val="20"/>
                <w:u w:val="none"/>
              </w:rPr>
              <w:t>question</w:t>
            </w:r>
            <w:proofErr w:type="gramEnd"/>
            <w:r w:rsidRPr="002F632B">
              <w:rPr>
                <w:rFonts w:ascii="Arial" w:hAnsi="Arial" w:cs="Arial"/>
                <w:sz w:val="20"/>
                <w:u w:val="none"/>
              </w:rPr>
              <w:t xml:space="preserve"> please contact the </w:t>
            </w:r>
            <w:r w:rsidRPr="002F632B">
              <w:rPr>
                <w:rFonts w:ascii="Arial" w:hAnsi="Arial" w:cs="Arial"/>
                <w:sz w:val="20"/>
                <w:u w:val="none"/>
              </w:rPr>
              <w:br/>
              <w:t xml:space="preserve">Licensing Enforcement Branch on (08) </w:t>
            </w:r>
            <w:r w:rsidR="00C066F5">
              <w:rPr>
                <w:rFonts w:ascii="Arial" w:hAnsi="Arial" w:cs="Arial"/>
                <w:sz w:val="20"/>
                <w:u w:val="none"/>
              </w:rPr>
              <w:t>7322 3342</w:t>
            </w:r>
            <w:r w:rsidR="0038511D">
              <w:rPr>
                <w:rFonts w:ascii="Arial" w:hAnsi="Arial" w:cs="Arial"/>
                <w:sz w:val="20"/>
                <w:u w:val="none"/>
              </w:rPr>
              <w:t>.</w:t>
            </w:r>
          </w:p>
        </w:tc>
      </w:tr>
      <w:tr w:rsidR="00A01186" w:rsidRPr="0025360E" w14:paraId="60984AA4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696" w:type="dxa"/>
            <w:gridSpan w:val="2"/>
            <w:tcBorders>
              <w:bottom w:val="single" w:sz="4" w:space="0" w:color="auto"/>
            </w:tcBorders>
            <w:vAlign w:val="center"/>
          </w:tcPr>
          <w:p w14:paraId="6CB79C84" w14:textId="77777777" w:rsidR="00A01186" w:rsidRPr="00530E0E" w:rsidRDefault="00A01186" w:rsidP="009D2C43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  <w:r w:rsidRPr="00530E0E">
              <w:rPr>
                <w:rFonts w:ascii="Arial" w:hAnsi="Arial" w:cs="Arial"/>
                <w:sz w:val="14"/>
                <w:szCs w:val="14"/>
                <w:u w:val="none"/>
              </w:rPr>
              <w:t>SAPOL use only</w:t>
            </w:r>
          </w:p>
        </w:tc>
        <w:tc>
          <w:tcPr>
            <w:tcW w:w="3696" w:type="dxa"/>
            <w:gridSpan w:val="2"/>
            <w:tcBorders>
              <w:bottom w:val="single" w:sz="4" w:space="0" w:color="auto"/>
            </w:tcBorders>
            <w:vAlign w:val="center"/>
          </w:tcPr>
          <w:p w14:paraId="5AFC6877" w14:textId="77777777" w:rsidR="00A01186" w:rsidRPr="00530E0E" w:rsidRDefault="00A01186" w:rsidP="009D2C43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  <w:r>
              <w:rPr>
                <w:rFonts w:ascii="Arial" w:hAnsi="Arial" w:cs="Arial"/>
                <w:sz w:val="14"/>
                <w:szCs w:val="14"/>
                <w:u w:val="none"/>
              </w:rPr>
              <w:t>ID Card No:</w:t>
            </w:r>
          </w:p>
        </w:tc>
        <w:tc>
          <w:tcPr>
            <w:tcW w:w="1243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20408875" w14:textId="77777777" w:rsidR="00A01186" w:rsidRPr="009C4C38" w:rsidRDefault="00A01186" w:rsidP="00A01186">
            <w:pPr>
              <w:ind w:right="-108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  <w:r>
              <w:rPr>
                <w:rFonts w:ascii="Arial" w:hAnsi="Arial" w:cs="Arial"/>
                <w:sz w:val="14"/>
                <w:szCs w:val="14"/>
                <w:u w:val="none"/>
              </w:rPr>
              <w:t xml:space="preserve">Application Ref: </w:t>
            </w:r>
          </w:p>
        </w:tc>
        <w:tc>
          <w:tcPr>
            <w:tcW w:w="213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66BFA135" w14:textId="77777777" w:rsidR="00A01186" w:rsidRPr="00A01186" w:rsidRDefault="00207FC4" w:rsidP="009D2C43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z w:val="20"/>
                <w:u w:val="non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20"/>
                <w:u w:val="none"/>
              </w:rPr>
              <w:instrText xml:space="preserve"> FORMTEXT </w:instrText>
            </w:r>
            <w:r w:rsidRPr="00207FC4">
              <w:rPr>
                <w:rFonts w:ascii="Arial" w:hAnsi="Arial" w:cs="Arial"/>
                <w:b w:val="0"/>
                <w:sz w:val="20"/>
                <w:u w:val="none"/>
              </w:rPr>
            </w:r>
            <w:r>
              <w:rPr>
                <w:rFonts w:ascii="Arial" w:hAnsi="Arial" w:cs="Arial"/>
                <w:b w:val="0"/>
                <w:sz w:val="20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0"/>
                <w:u w:val="none"/>
              </w:rPr>
              <w:fldChar w:fldCharType="end"/>
            </w:r>
          </w:p>
        </w:tc>
      </w:tr>
      <w:tr w:rsidR="009D2C43" w:rsidRPr="0025360E" w14:paraId="01E0F001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077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D744DFE" w14:textId="77777777" w:rsidR="009D2C43" w:rsidRPr="009D2C43" w:rsidRDefault="00F970ED" w:rsidP="00BC485C">
            <w:pPr>
              <w:ind w:firstLine="21"/>
              <w:rPr>
                <w:rFonts w:ascii="Arial" w:hAnsi="Arial" w:cs="Arial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sz w:val="22"/>
                <w:szCs w:val="22"/>
                <w:u w:val="none"/>
              </w:rPr>
              <w:t>PERSONAL DETAILS</w:t>
            </w:r>
          </w:p>
        </w:tc>
      </w:tr>
      <w:tr w:rsidR="00DA63FD" w:rsidRPr="0025360E" w14:paraId="552D4D0B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4382" w:type="dxa"/>
            <w:gridSpan w:val="3"/>
            <w:tcBorders>
              <w:top w:val="single" w:sz="4" w:space="0" w:color="auto"/>
              <w:left w:val="single" w:sz="6" w:space="0" w:color="auto"/>
              <w:bottom w:val="dotted" w:sz="4" w:space="0" w:color="auto"/>
            </w:tcBorders>
            <w:vAlign w:val="bottom"/>
          </w:tcPr>
          <w:p w14:paraId="2D640AF7" w14:textId="77777777" w:rsidR="00DA63FD" w:rsidRPr="004B5948" w:rsidRDefault="004068F1" w:rsidP="009F76E2">
            <w:pPr>
              <w:spacing w:before="160"/>
              <w:ind w:left="63" w:hanging="4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0"/>
          </w:p>
        </w:tc>
        <w:tc>
          <w:tcPr>
            <w:tcW w:w="6391" w:type="dxa"/>
            <w:gridSpan w:val="5"/>
            <w:tcBorders>
              <w:top w:val="single" w:sz="4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72056CD6" w14:textId="77777777" w:rsidR="00DA63FD" w:rsidRPr="004B5948" w:rsidRDefault="004068F1" w:rsidP="009F76E2">
            <w:pPr>
              <w:spacing w:before="16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"/>
          </w:p>
        </w:tc>
      </w:tr>
      <w:tr w:rsidR="009D2C43" w:rsidRPr="0025360E" w14:paraId="421D78C9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382" w:type="dxa"/>
            <w:gridSpan w:val="3"/>
            <w:tcBorders>
              <w:top w:val="dotted" w:sz="4" w:space="0" w:color="auto"/>
              <w:left w:val="single" w:sz="6" w:space="0" w:color="auto"/>
            </w:tcBorders>
          </w:tcPr>
          <w:p w14:paraId="45F19036" w14:textId="77777777" w:rsidR="009D2C43" w:rsidRPr="007014DF" w:rsidRDefault="009D2C43" w:rsidP="00BC485C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Family Name</w:t>
            </w:r>
          </w:p>
        </w:tc>
        <w:tc>
          <w:tcPr>
            <w:tcW w:w="6391" w:type="dxa"/>
            <w:gridSpan w:val="5"/>
            <w:tcBorders>
              <w:top w:val="dotted" w:sz="4" w:space="0" w:color="auto"/>
              <w:right w:val="single" w:sz="6" w:space="0" w:color="auto"/>
            </w:tcBorders>
          </w:tcPr>
          <w:p w14:paraId="5F365310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Given Name(s)</w:t>
            </w:r>
          </w:p>
        </w:tc>
      </w:tr>
      <w:tr w:rsidR="002563CE" w:rsidRPr="0025360E" w14:paraId="0310C536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972" w:type="dxa"/>
            <w:tcBorders>
              <w:left w:val="single" w:sz="6" w:space="0" w:color="auto"/>
            </w:tcBorders>
            <w:vAlign w:val="bottom"/>
          </w:tcPr>
          <w:p w14:paraId="7FAF870A" w14:textId="77777777" w:rsidR="002563CE" w:rsidRPr="004B5948" w:rsidRDefault="002563CE" w:rsidP="00717C79">
            <w:pPr>
              <w:ind w:left="62" w:hanging="41"/>
              <w:rPr>
                <w:rFonts w:ascii="Arial" w:hAnsi="Arial" w:cs="Arial"/>
                <w:b w:val="0"/>
                <w:sz w:val="19"/>
                <w:szCs w:val="19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instrText xml:space="preserve"> FORMCHECKBOX </w:instrText>
            </w:r>
            <w:r w:rsidR="0095587A" w:rsidRPr="0095587A">
              <w:rPr>
                <w:rFonts w:ascii="Arial" w:hAnsi="Arial" w:cs="Arial"/>
                <w:b w:val="0"/>
                <w:sz w:val="19"/>
                <w:szCs w:val="19"/>
                <w:u w:val="none"/>
              </w:rPr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end"/>
            </w:r>
            <w:bookmarkEnd w:id="2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t xml:space="preserve"> </w:t>
            </w:r>
            <w:r w:rsidRPr="00964715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Male</w:t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t xml:space="preserve">   </w:t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instrText xml:space="preserve"> FORMCHECKBOX </w:instrText>
            </w:r>
            <w:r w:rsidR="0095587A" w:rsidRPr="0095587A">
              <w:rPr>
                <w:rFonts w:ascii="Arial" w:hAnsi="Arial" w:cs="Arial"/>
                <w:b w:val="0"/>
                <w:sz w:val="19"/>
                <w:szCs w:val="19"/>
                <w:u w:val="none"/>
              </w:rPr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end"/>
            </w:r>
            <w:bookmarkEnd w:id="3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t xml:space="preserve"> </w:t>
            </w:r>
            <w:r w:rsidRPr="00964715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Female</w:t>
            </w:r>
          </w:p>
        </w:tc>
        <w:tc>
          <w:tcPr>
            <w:tcW w:w="2410" w:type="dxa"/>
            <w:gridSpan w:val="2"/>
            <w:tcBorders>
              <w:left w:val="nil"/>
              <w:bottom w:val="dotted" w:sz="4" w:space="0" w:color="auto"/>
            </w:tcBorders>
            <w:vAlign w:val="bottom"/>
          </w:tcPr>
          <w:p w14:paraId="0BDC8A8A" w14:textId="77777777" w:rsidR="002563CE" w:rsidRPr="004B5948" w:rsidRDefault="002563CE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3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4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/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" w:name="Text4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5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/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6" w:name="Text5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6"/>
          </w:p>
        </w:tc>
        <w:tc>
          <w:tcPr>
            <w:tcW w:w="6391" w:type="dxa"/>
            <w:gridSpan w:val="5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26BB8602" w14:textId="77777777" w:rsidR="002563CE" w:rsidRPr="004B5948" w:rsidRDefault="002563CE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7"/>
          </w:p>
        </w:tc>
      </w:tr>
      <w:tr w:rsidR="009D2C43" w:rsidRPr="0025360E" w14:paraId="0DDE31BC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972" w:type="dxa"/>
            <w:tcBorders>
              <w:left w:val="single" w:sz="6" w:space="0" w:color="auto"/>
            </w:tcBorders>
            <w:vAlign w:val="bottom"/>
          </w:tcPr>
          <w:p w14:paraId="356A4ADC" w14:textId="77777777" w:rsidR="009D2C43" w:rsidRPr="007014DF" w:rsidRDefault="009D2C43" w:rsidP="009D2C43">
            <w:pPr>
              <w:ind w:left="62"/>
              <w:rPr>
                <w:rFonts w:ascii="Arial" w:hAnsi="Arial" w:cs="Arial"/>
                <w:b w:val="0"/>
                <w:i/>
                <w:sz w:val="19"/>
                <w:szCs w:val="19"/>
                <w:u w:val="none"/>
              </w:rPr>
            </w:pPr>
          </w:p>
        </w:tc>
        <w:tc>
          <w:tcPr>
            <w:tcW w:w="2410" w:type="dxa"/>
            <w:gridSpan w:val="2"/>
            <w:tcBorders>
              <w:top w:val="dotted" w:sz="4" w:space="0" w:color="auto"/>
            </w:tcBorders>
          </w:tcPr>
          <w:p w14:paraId="49C6B423" w14:textId="77777777" w:rsidR="009D2C43" w:rsidRPr="007014DF" w:rsidRDefault="009D2C43" w:rsidP="002563CE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Date of Birth</w:t>
            </w:r>
          </w:p>
        </w:tc>
        <w:tc>
          <w:tcPr>
            <w:tcW w:w="6391" w:type="dxa"/>
            <w:gridSpan w:val="5"/>
            <w:tcBorders>
              <w:top w:val="dotted" w:sz="4" w:space="0" w:color="auto"/>
              <w:right w:val="single" w:sz="6" w:space="0" w:color="auto"/>
            </w:tcBorders>
          </w:tcPr>
          <w:p w14:paraId="66F987DE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Occupation</w:t>
            </w:r>
          </w:p>
        </w:tc>
      </w:tr>
      <w:tr w:rsidR="009D2C43" w:rsidRPr="0025360E" w14:paraId="54A20356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8209" w:type="dxa"/>
            <w:gridSpan w:val="5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2026A3DC" w14:textId="77777777" w:rsidR="009D2C43" w:rsidRPr="004B5948" w:rsidRDefault="004068F1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8"/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vAlign w:val="bottom"/>
          </w:tcPr>
          <w:p w14:paraId="0568E8FF" w14:textId="77777777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9" w:name="Text8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9"/>
          </w:p>
        </w:tc>
        <w:tc>
          <w:tcPr>
            <w:tcW w:w="1146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24BF2959" w14:textId="77777777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0" w:name="Text9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0"/>
          </w:p>
        </w:tc>
      </w:tr>
      <w:tr w:rsidR="009D2C43" w:rsidRPr="0025360E" w14:paraId="212411CD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209" w:type="dxa"/>
            <w:gridSpan w:val="5"/>
            <w:tcBorders>
              <w:top w:val="dotted" w:sz="4" w:space="0" w:color="auto"/>
              <w:left w:val="single" w:sz="6" w:space="0" w:color="auto"/>
            </w:tcBorders>
          </w:tcPr>
          <w:p w14:paraId="6666E96F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Current Residential Address</w:t>
            </w:r>
          </w:p>
        </w:tc>
        <w:tc>
          <w:tcPr>
            <w:tcW w:w="1418" w:type="dxa"/>
            <w:gridSpan w:val="2"/>
          </w:tcPr>
          <w:p w14:paraId="15163672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Post Code</w:t>
            </w:r>
          </w:p>
        </w:tc>
        <w:tc>
          <w:tcPr>
            <w:tcW w:w="1146" w:type="dxa"/>
            <w:tcBorders>
              <w:right w:val="single" w:sz="6" w:space="0" w:color="auto"/>
            </w:tcBorders>
          </w:tcPr>
          <w:p w14:paraId="10337534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State</w:t>
            </w:r>
          </w:p>
        </w:tc>
      </w:tr>
      <w:tr w:rsidR="009D2C43" w:rsidRPr="0025360E" w14:paraId="73C87115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8209" w:type="dxa"/>
            <w:gridSpan w:val="5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7FCBAB01" w14:textId="77777777" w:rsidR="009D2C43" w:rsidRPr="004B5948" w:rsidRDefault="004068F1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1"/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vAlign w:val="bottom"/>
          </w:tcPr>
          <w:p w14:paraId="436C34C8" w14:textId="77777777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2" w:name="Text11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2"/>
          </w:p>
        </w:tc>
        <w:tc>
          <w:tcPr>
            <w:tcW w:w="1146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2931BA65" w14:textId="77777777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3" w:name="Text12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3"/>
          </w:p>
        </w:tc>
      </w:tr>
      <w:tr w:rsidR="009D2C43" w:rsidRPr="0025360E" w14:paraId="6EC80D79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209" w:type="dxa"/>
            <w:gridSpan w:val="5"/>
            <w:tcBorders>
              <w:top w:val="dotted" w:sz="4" w:space="0" w:color="auto"/>
              <w:left w:val="single" w:sz="6" w:space="0" w:color="auto"/>
            </w:tcBorders>
          </w:tcPr>
          <w:p w14:paraId="6BA71BE7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Service Address (This is the address any official correspondence will be sent to)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</w:tcBorders>
          </w:tcPr>
          <w:p w14:paraId="04E64EB4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Post Code</w:t>
            </w:r>
          </w:p>
        </w:tc>
        <w:tc>
          <w:tcPr>
            <w:tcW w:w="1146" w:type="dxa"/>
            <w:tcBorders>
              <w:top w:val="dotted" w:sz="4" w:space="0" w:color="auto"/>
              <w:right w:val="single" w:sz="6" w:space="0" w:color="auto"/>
            </w:tcBorders>
          </w:tcPr>
          <w:p w14:paraId="12660485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State</w:t>
            </w:r>
          </w:p>
        </w:tc>
      </w:tr>
      <w:tr w:rsidR="006F2CFC" w:rsidRPr="0025360E" w14:paraId="47DBCE83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3696" w:type="dxa"/>
            <w:gridSpan w:val="2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0BB9CCC7" w14:textId="77777777" w:rsidR="006F2CFC" w:rsidRPr="004B5948" w:rsidRDefault="006F2CFC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4" w:name="Text17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4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5" w:name="Text13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B64872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5"/>
          </w:p>
        </w:tc>
        <w:tc>
          <w:tcPr>
            <w:tcW w:w="3696" w:type="dxa"/>
            <w:gridSpan w:val="2"/>
            <w:tcBorders>
              <w:bottom w:val="dotted" w:sz="4" w:space="0" w:color="auto"/>
            </w:tcBorders>
            <w:vAlign w:val="bottom"/>
          </w:tcPr>
          <w:p w14:paraId="71F19E78" w14:textId="77777777" w:rsidR="006F2CFC" w:rsidRPr="004B5948" w:rsidRDefault="006F2CFC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6" w:name="Text18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6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7" w:name="Text14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B64872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7"/>
          </w:p>
        </w:tc>
        <w:tc>
          <w:tcPr>
            <w:tcW w:w="3381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5D5959ED" w14:textId="77777777" w:rsidR="006F2CFC" w:rsidRPr="004B5948" w:rsidRDefault="006F2CFC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8" w:name="Text15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B64872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8"/>
          </w:p>
        </w:tc>
      </w:tr>
      <w:tr w:rsidR="006F2CFC" w:rsidRPr="009D2C43" w14:paraId="0CE58C6E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696" w:type="dxa"/>
            <w:gridSpan w:val="2"/>
            <w:tcBorders>
              <w:top w:val="dotted" w:sz="4" w:space="0" w:color="auto"/>
              <w:left w:val="single" w:sz="6" w:space="0" w:color="auto"/>
            </w:tcBorders>
          </w:tcPr>
          <w:p w14:paraId="568E4344" w14:textId="77777777" w:rsidR="006F2CFC" w:rsidRPr="007014DF" w:rsidRDefault="006F2CFC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Home Phone</w:t>
            </w:r>
          </w:p>
        </w:tc>
        <w:tc>
          <w:tcPr>
            <w:tcW w:w="3696" w:type="dxa"/>
            <w:gridSpan w:val="2"/>
          </w:tcPr>
          <w:p w14:paraId="2AB77314" w14:textId="77777777" w:rsidR="006F2CFC" w:rsidRPr="007014DF" w:rsidRDefault="006F2CFC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Work Phone</w:t>
            </w:r>
          </w:p>
        </w:tc>
        <w:tc>
          <w:tcPr>
            <w:tcW w:w="3381" w:type="dxa"/>
            <w:gridSpan w:val="4"/>
            <w:tcBorders>
              <w:right w:val="single" w:sz="6" w:space="0" w:color="auto"/>
            </w:tcBorders>
          </w:tcPr>
          <w:p w14:paraId="5AC684E8" w14:textId="77777777" w:rsidR="006F2CFC" w:rsidRPr="007014DF" w:rsidRDefault="006F2CFC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smartTag w:uri="urn:schemas-microsoft-com:office:smarttags" w:element="place">
              <w:smartTag w:uri="urn:schemas-microsoft-com:office:smarttags" w:element="City">
                <w:r w:rsidRPr="007014DF">
                  <w:rPr>
                    <w:rFonts w:ascii="Arial" w:hAnsi="Arial" w:cs="Arial"/>
                    <w:b w:val="0"/>
                    <w:i/>
                    <w:sz w:val="14"/>
                    <w:szCs w:val="14"/>
                    <w:u w:val="none"/>
                  </w:rPr>
                  <w:t>Mobile</w:t>
                </w:r>
              </w:smartTag>
            </w:smartTag>
          </w:p>
        </w:tc>
      </w:tr>
      <w:tr w:rsidR="006F2CFC" w:rsidRPr="0025360E" w14:paraId="562EBA86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0773" w:type="dxa"/>
            <w:gridSpan w:val="8"/>
            <w:tcBorders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5D490AC3" w14:textId="77777777" w:rsidR="006F2CFC" w:rsidRPr="004B5948" w:rsidRDefault="006F2CFC" w:rsidP="00816797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95587A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6F2CFC" w:rsidRPr="009D2C43" w14:paraId="492B22F6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67ECB" w14:textId="77777777" w:rsidR="006F2CFC" w:rsidRPr="007014DF" w:rsidRDefault="006F2CFC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Email</w:t>
            </w:r>
          </w:p>
        </w:tc>
      </w:tr>
      <w:tr w:rsidR="004D47D3" w:rsidRPr="009D2C43" w14:paraId="08E9718A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113"/>
          <w:jc w:val="center"/>
        </w:trPr>
        <w:tc>
          <w:tcPr>
            <w:tcW w:w="10773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16E922D1" w14:textId="77777777" w:rsidR="004D47D3" w:rsidRPr="009D2C43" w:rsidRDefault="004D47D3" w:rsidP="009D2C43">
            <w:pPr>
              <w:spacing w:before="40"/>
              <w:jc w:val="center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9D27AE" w:rsidRPr="0025360E" w14:paraId="0FE8994A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077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EB564CA" w14:textId="77777777" w:rsidR="009D27AE" w:rsidRPr="009D27AE" w:rsidRDefault="00F970ED" w:rsidP="00717C79">
            <w:pPr>
              <w:ind w:firstLine="21"/>
              <w:rPr>
                <w:rFonts w:ascii="Arial" w:hAnsi="Arial" w:cs="Arial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sz w:val="22"/>
                <w:szCs w:val="22"/>
                <w:u w:val="none"/>
              </w:rPr>
              <w:t>EMPLOYMENT</w:t>
            </w:r>
          </w:p>
        </w:tc>
      </w:tr>
      <w:tr w:rsidR="00F970ED" w:rsidRPr="0025360E" w14:paraId="5D6C949C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94D61C1" w14:textId="77777777" w:rsidR="00F970ED" w:rsidRPr="002F632B" w:rsidRDefault="00F970ED" w:rsidP="00465AED">
            <w:pPr>
              <w:spacing w:before="80"/>
              <w:ind w:left="21"/>
              <w:rPr>
                <w:rFonts w:ascii="Arial" w:hAnsi="Arial" w:cs="Arial"/>
                <w:b w:val="0"/>
                <w:sz w:val="20"/>
                <w:u w:val="none"/>
              </w:rPr>
            </w:pPr>
            <w:bookmarkStart w:id="19" w:name="Text32"/>
            <w:r w:rsidRPr="002F632B">
              <w:rPr>
                <w:rFonts w:ascii="Arial" w:hAnsi="Arial" w:cs="Arial"/>
                <w:b w:val="0"/>
                <w:sz w:val="20"/>
                <w:u w:val="none"/>
              </w:rPr>
              <w:t>Please list ANY Hydroponics store(s) where you are employ</w:t>
            </w:r>
            <w:r w:rsidR="00BF2664">
              <w:rPr>
                <w:rFonts w:ascii="Arial" w:hAnsi="Arial" w:cs="Arial"/>
                <w:b w:val="0"/>
                <w:sz w:val="20"/>
                <w:u w:val="none"/>
              </w:rPr>
              <w:t xml:space="preserve">ed or intend to seek </w:t>
            </w:r>
            <w:proofErr w:type="gramStart"/>
            <w:r w:rsidR="00BF2664">
              <w:rPr>
                <w:rFonts w:ascii="Arial" w:hAnsi="Arial" w:cs="Arial"/>
                <w:b w:val="0"/>
                <w:sz w:val="20"/>
                <w:u w:val="none"/>
              </w:rPr>
              <w:t>employment:-</w:t>
            </w:r>
            <w:proofErr w:type="gramEnd"/>
          </w:p>
          <w:p w14:paraId="58AC19F4" w14:textId="77777777" w:rsidR="00F970ED" w:rsidRPr="00465AED" w:rsidRDefault="00465AED" w:rsidP="00465AED">
            <w:pPr>
              <w:spacing w:before="40"/>
              <w:ind w:left="23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465AED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(include the name and address of the store and the owner’s details)</w:t>
            </w:r>
            <w:bookmarkEnd w:id="19"/>
          </w:p>
        </w:tc>
      </w:tr>
      <w:tr w:rsidR="00465AED" w:rsidRPr="0025360E" w14:paraId="4778189D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0773" w:type="dxa"/>
            <w:gridSpan w:val="8"/>
            <w:tcBorders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298DFEE3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0F401D2D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65552A2E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46C216D0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29AC017E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47EEDBC4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1EF213D0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77BD6104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3171D9CD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2465FC06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373FC499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584CFFCB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7822EDE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5848A0B1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1CFE0669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211EA73C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5498921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65AED" w:rsidRPr="0025360E" w14:paraId="66303460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3002602C" w14:textId="77777777" w:rsidR="00465AED" w:rsidRPr="007014DF" w:rsidRDefault="00465AED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91066" w:rsidRPr="0025360E" w14:paraId="1F820383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62563026" w14:textId="77777777" w:rsidR="00491066" w:rsidRPr="007014DF" w:rsidRDefault="00491066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91066" w:rsidRPr="0025360E" w14:paraId="3DA860F2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59CD8D08" w14:textId="77777777" w:rsidR="00491066" w:rsidRPr="007014DF" w:rsidRDefault="00491066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91066" w:rsidRPr="0025360E" w14:paraId="1CCA7927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F9BF31C" w14:textId="77777777" w:rsidR="00491066" w:rsidRPr="007014DF" w:rsidRDefault="00491066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</w:p>
        </w:tc>
      </w:tr>
      <w:tr w:rsidR="004D47D3" w:rsidRPr="0025360E" w14:paraId="10367B95" w14:textId="77777777" w:rsidTr="00F548BB">
        <w:tblPrEx>
          <w:tblCellMar>
            <w:top w:w="0" w:type="dxa"/>
            <w:bottom w:w="0" w:type="dxa"/>
          </w:tblCellMar>
        </w:tblPrEx>
        <w:trPr>
          <w:trHeight w:hRule="exact" w:val="57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689F0" w14:textId="77777777" w:rsidR="004D47D3" w:rsidRPr="005F7B4E" w:rsidRDefault="004D47D3" w:rsidP="005F7B4E">
            <w:pPr>
              <w:spacing w:before="40"/>
              <w:jc w:val="center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</w:tbl>
    <w:p w14:paraId="152FA9DF" w14:textId="77777777" w:rsidR="00E44D59" w:rsidRPr="008570BF" w:rsidRDefault="00E44D59" w:rsidP="008570BF">
      <w:pPr>
        <w:rPr>
          <w:sz w:val="2"/>
          <w:szCs w:val="2"/>
        </w:rPr>
      </w:pPr>
    </w:p>
    <w:sectPr w:rsidR="00E44D59" w:rsidRPr="008570BF" w:rsidSect="004910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357" w:right="680" w:bottom="919" w:left="680" w:header="284" w:footer="284" w:gutter="0"/>
      <w:paperSrc w:first="1" w:other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DD3A9" w14:textId="77777777" w:rsidR="0024435B" w:rsidRDefault="0024435B">
      <w:r>
        <w:separator/>
      </w:r>
    </w:p>
  </w:endnote>
  <w:endnote w:type="continuationSeparator" w:id="0">
    <w:p w14:paraId="06CD570A" w14:textId="77777777" w:rsidR="0024435B" w:rsidRDefault="00244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84D2" w14:textId="77777777" w:rsidR="00F548BB" w:rsidRDefault="00F548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57" w:type="dxa"/>
      <w:tblInd w:w="-176" w:type="dxa"/>
      <w:tblLook w:val="01E0" w:firstRow="1" w:lastRow="1" w:firstColumn="1" w:lastColumn="1" w:noHBand="0" w:noVBand="0"/>
    </w:tblPr>
    <w:tblGrid>
      <w:gridCol w:w="3685"/>
      <w:gridCol w:w="3686"/>
      <w:gridCol w:w="3686"/>
    </w:tblGrid>
    <w:tr w:rsidR="009909EB" w:rsidRPr="007A27B5" w14:paraId="4D0A3DAB" w14:textId="77777777" w:rsidTr="007A27B5">
      <w:tc>
        <w:tcPr>
          <w:tcW w:w="3685" w:type="dxa"/>
          <w:vAlign w:val="bottom"/>
        </w:tcPr>
        <w:p w14:paraId="75BF0D9A" w14:textId="77777777" w:rsidR="009909EB" w:rsidRPr="007A27B5" w:rsidRDefault="009909EB" w:rsidP="007A27B5">
          <w:pPr>
            <w:pStyle w:val="Footer"/>
            <w:tabs>
              <w:tab w:val="clear" w:pos="4819"/>
              <w:tab w:val="clear" w:pos="9071"/>
            </w:tabs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</w:pP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Draft: </w:t>
          </w:r>
          <w:smartTag w:uri="urn:schemas-microsoft-com:office:smarttags" w:element="date">
            <w:smartTagPr>
              <w:attr w:name="Year" w:val="2010"/>
              <w:attr w:name="Day" w:val="22"/>
              <w:attr w:name="Month" w:val="2"/>
            </w:smartTagPr>
            <w:r w:rsidRPr="007A27B5">
              <w:rPr>
                <w:rFonts w:ascii="Arial" w:hAnsi="Arial"/>
                <w:b w:val="0"/>
                <w:snapToGrid w:val="0"/>
                <w:sz w:val="14"/>
                <w:szCs w:val="14"/>
                <w:u w:val="none"/>
                <w:lang w:eastAsia="en-US"/>
              </w:rPr>
              <w:t>22 February, 2010</w:t>
            </w:r>
          </w:smartTag>
        </w:p>
      </w:tc>
      <w:tc>
        <w:tcPr>
          <w:tcW w:w="3686" w:type="dxa"/>
          <w:vAlign w:val="bottom"/>
        </w:tcPr>
        <w:p w14:paraId="3D79BACB" w14:textId="77777777" w:rsidR="009909EB" w:rsidRPr="007A27B5" w:rsidRDefault="009909EB" w:rsidP="007A27B5">
          <w:pPr>
            <w:pStyle w:val="Footer"/>
            <w:tabs>
              <w:tab w:val="clear" w:pos="4819"/>
              <w:tab w:val="clear" w:pos="9071"/>
            </w:tabs>
            <w:jc w:val="center"/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</w:pP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Page </w:t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PAGE </w:instrText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 w:rsidRPr="007A27B5">
            <w:rPr>
              <w:rFonts w:ascii="Arial" w:hAnsi="Arial"/>
              <w:b w:val="0"/>
              <w:noProof/>
              <w:snapToGrid w:val="0"/>
              <w:sz w:val="14"/>
              <w:szCs w:val="14"/>
              <w:u w:val="none"/>
              <w:lang w:eastAsia="en-US"/>
            </w:rPr>
            <w:t>2</w:t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 of </w:t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NUMPAGES </w:instrText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 w:rsidRPr="007A27B5">
            <w:rPr>
              <w:rFonts w:ascii="Arial" w:hAnsi="Arial"/>
              <w:b w:val="0"/>
              <w:noProof/>
              <w:snapToGrid w:val="0"/>
              <w:sz w:val="14"/>
              <w:szCs w:val="14"/>
              <w:u w:val="none"/>
              <w:lang w:eastAsia="en-US"/>
            </w:rPr>
            <w:t>1</w:t>
          </w:r>
          <w:r w:rsidRPr="007A27B5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</w:p>
      </w:tc>
      <w:tc>
        <w:tcPr>
          <w:tcW w:w="3686" w:type="dxa"/>
        </w:tcPr>
        <w:p w14:paraId="01FFCA8D" w14:textId="77777777" w:rsidR="009909EB" w:rsidRPr="007A27B5" w:rsidRDefault="009909EB" w:rsidP="007A27B5">
          <w:pPr>
            <w:pStyle w:val="Footer"/>
            <w:tabs>
              <w:tab w:val="clear" w:pos="4819"/>
              <w:tab w:val="clear" w:pos="9071"/>
            </w:tabs>
            <w:jc w:val="right"/>
            <w:rPr>
              <w:rFonts w:ascii="Arial" w:hAnsi="Arial"/>
              <w:b w:val="0"/>
              <w:snapToGrid w:val="0"/>
              <w:sz w:val="16"/>
              <w:u w:val="none"/>
              <w:lang w:eastAsia="en-US"/>
            </w:rPr>
          </w:pPr>
        </w:p>
      </w:tc>
    </w:tr>
  </w:tbl>
  <w:p w14:paraId="1CEC96AD" w14:textId="77777777" w:rsidR="009909EB" w:rsidRPr="00A510A3" w:rsidRDefault="009909EB" w:rsidP="004B5FD0">
    <w:pPr>
      <w:pStyle w:val="Footer"/>
      <w:tabs>
        <w:tab w:val="clear" w:pos="9071"/>
        <w:tab w:val="left" w:pos="142"/>
      </w:tabs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1E4BE" w14:textId="77777777" w:rsidR="009909EB" w:rsidRPr="00A510A3" w:rsidRDefault="009909EB" w:rsidP="00A510A3">
    <w:pPr>
      <w:pStyle w:val="Footer"/>
      <w:jc w:val="right"/>
      <w:rPr>
        <w:sz w:val="2"/>
        <w:szCs w:val="2"/>
      </w:rPr>
    </w:pPr>
  </w:p>
  <w:tbl>
    <w:tblPr>
      <w:tblW w:w="10773" w:type="dxa"/>
      <w:jc w:val="center"/>
      <w:tblLook w:val="01E0" w:firstRow="1" w:lastRow="1" w:firstColumn="1" w:lastColumn="1" w:noHBand="0" w:noVBand="0"/>
    </w:tblPr>
    <w:tblGrid>
      <w:gridCol w:w="3582"/>
      <w:gridCol w:w="3561"/>
      <w:gridCol w:w="1815"/>
      <w:gridCol w:w="1815"/>
    </w:tblGrid>
    <w:tr w:rsidR="00F548BB" w:rsidRPr="007F75B9" w14:paraId="206E27B8" w14:textId="77777777" w:rsidTr="00707B01">
      <w:trPr>
        <w:trHeight w:hRule="exact" w:val="1304"/>
        <w:jc w:val="center"/>
      </w:trPr>
      <w:tc>
        <w:tcPr>
          <w:tcW w:w="3582" w:type="dxa"/>
          <w:vAlign w:val="bottom"/>
        </w:tcPr>
        <w:p w14:paraId="42B033EC" w14:textId="77777777" w:rsidR="00F548BB" w:rsidRPr="007F75B9" w:rsidRDefault="00F548BB" w:rsidP="00F548BB">
          <w:pPr>
            <w:pStyle w:val="Footer"/>
            <w:tabs>
              <w:tab w:val="clear" w:pos="4819"/>
              <w:tab w:val="clear" w:pos="9071"/>
            </w:tabs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</w:pP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Revised: 21/09/2011v1</w:t>
          </w:r>
        </w:p>
      </w:tc>
      <w:tc>
        <w:tcPr>
          <w:tcW w:w="3561" w:type="dxa"/>
          <w:vAlign w:val="bottom"/>
        </w:tcPr>
        <w:p w14:paraId="7CC4B115" w14:textId="77777777" w:rsidR="00F548BB" w:rsidRPr="007F533B" w:rsidRDefault="00F548BB" w:rsidP="00F548BB">
          <w:pPr>
            <w:pStyle w:val="Footer"/>
            <w:tabs>
              <w:tab w:val="clear" w:pos="4819"/>
              <w:tab w:val="clear" w:pos="9071"/>
            </w:tabs>
            <w:jc w:val="center"/>
            <w:rPr>
              <w:rFonts w:ascii="Arial" w:hAnsi="Arial"/>
              <w:bCs/>
              <w:snapToGrid w:val="0"/>
              <w:color w:val="FF0000"/>
              <w:szCs w:val="24"/>
              <w:u w:val="none"/>
              <w:lang w:eastAsia="en-US"/>
            </w:rPr>
          </w:pPr>
          <w:r>
            <w:rPr>
              <w:rFonts w:ascii="Arial" w:hAnsi="Arial"/>
              <w:bCs/>
              <w:snapToGrid w:val="0"/>
              <w:color w:val="FF0000"/>
              <w:szCs w:val="24"/>
              <w:u w:val="none"/>
              <w:lang w:eastAsia="en-US"/>
            </w:rPr>
            <w:t>OFFICIAL: Sensitive</w:t>
          </w:r>
        </w:p>
      </w:tc>
      <w:tc>
        <w:tcPr>
          <w:tcW w:w="1815" w:type="dxa"/>
          <w:vAlign w:val="bottom"/>
        </w:tcPr>
        <w:p w14:paraId="20CA765B" w14:textId="77777777" w:rsidR="00F548BB" w:rsidRPr="007F75B9" w:rsidRDefault="00F548BB" w:rsidP="00F548BB">
          <w:pPr>
            <w:pStyle w:val="Footer"/>
            <w:tabs>
              <w:tab w:val="clear" w:pos="4819"/>
              <w:tab w:val="clear" w:pos="9071"/>
            </w:tabs>
            <w:jc w:val="right"/>
            <w:rPr>
              <w:rFonts w:ascii="Arial" w:hAnsi="Arial"/>
              <w:b w:val="0"/>
              <w:snapToGrid w:val="0"/>
              <w:sz w:val="16"/>
              <w:u w:val="none"/>
              <w:lang w:eastAsia="en-US"/>
            </w:rPr>
          </w:pP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Page 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PAGE </w:instrTex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1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 of 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NUMPAGES </w:instrTex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2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</w:p>
      </w:tc>
      <w:tc>
        <w:tcPr>
          <w:tcW w:w="1815" w:type="dxa"/>
        </w:tcPr>
        <w:p w14:paraId="122B4120" w14:textId="77777777" w:rsidR="00F548BB" w:rsidRPr="007F75B9" w:rsidRDefault="00F548BB" w:rsidP="00F548BB">
          <w:pPr>
            <w:pStyle w:val="Footer"/>
            <w:tabs>
              <w:tab w:val="clear" w:pos="4819"/>
              <w:tab w:val="clear" w:pos="9071"/>
            </w:tabs>
            <w:rPr>
              <w:rFonts w:ascii="Arial" w:hAnsi="Arial"/>
              <w:b w:val="0"/>
              <w:snapToGrid w:val="0"/>
              <w:sz w:val="16"/>
              <w:u w:val="none"/>
              <w:lang w:eastAsia="en-US"/>
            </w:rPr>
          </w:pPr>
          <w:r>
            <w:rPr>
              <w:rFonts w:ascii="Arial" w:hAnsi="Arial"/>
              <w:b w:val="0"/>
              <w:noProof/>
              <w:sz w:val="16"/>
              <w:u w:val="none"/>
              <w:lang w:eastAsia="en-US"/>
            </w:rPr>
            <w:drawing>
              <wp:anchor distT="0" distB="0" distL="114300" distR="114300" simplePos="0" relativeHeight="251659264" behindDoc="1" locked="1" layoutInCell="1" allowOverlap="1" wp14:anchorId="3CF66F12" wp14:editId="550FEC57">
                <wp:simplePos x="0" y="0"/>
                <wp:positionH relativeFrom="column">
                  <wp:posOffset>-2540</wp:posOffset>
                </wp:positionH>
                <wp:positionV relativeFrom="page">
                  <wp:posOffset>635</wp:posOffset>
                </wp:positionV>
                <wp:extent cx="1148400" cy="864000"/>
                <wp:effectExtent l="0" t="0" r="0" b="0"/>
                <wp:wrapNone/>
                <wp:docPr id="75334359" name="Graphic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334359" name="Graphic 75334359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400" cy="86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01F5F1CF" w14:textId="77777777" w:rsidR="009909EB" w:rsidRPr="00A510A3" w:rsidRDefault="009909EB" w:rsidP="00A510A3">
    <w:pPr>
      <w:pStyle w:val="Footer"/>
      <w:tabs>
        <w:tab w:val="clear" w:pos="9071"/>
        <w:tab w:val="left" w:pos="142"/>
      </w:tabs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A92EE" w14:textId="77777777" w:rsidR="0024435B" w:rsidRDefault="0024435B">
      <w:r>
        <w:separator/>
      </w:r>
    </w:p>
  </w:footnote>
  <w:footnote w:type="continuationSeparator" w:id="0">
    <w:p w14:paraId="788980A5" w14:textId="77777777" w:rsidR="0024435B" w:rsidRDefault="00244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A8BE" w14:textId="77777777" w:rsidR="00F548BB" w:rsidRDefault="00F548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57" w:type="dxa"/>
      <w:tblInd w:w="-176" w:type="dxa"/>
      <w:tblLook w:val="01E0" w:firstRow="1" w:lastRow="1" w:firstColumn="1" w:lastColumn="1" w:noHBand="0" w:noVBand="0"/>
    </w:tblPr>
    <w:tblGrid>
      <w:gridCol w:w="1135"/>
      <w:gridCol w:w="8788"/>
      <w:gridCol w:w="1134"/>
    </w:tblGrid>
    <w:tr w:rsidR="009909EB" w:rsidRPr="007A27B5" w14:paraId="10C99C65" w14:textId="77777777" w:rsidTr="007A27B5">
      <w:tc>
        <w:tcPr>
          <w:tcW w:w="1135" w:type="dxa"/>
        </w:tcPr>
        <w:p w14:paraId="1483235D" w14:textId="77777777" w:rsidR="009909EB" w:rsidRPr="007A27B5" w:rsidRDefault="009909EB" w:rsidP="007A27B5">
          <w:pPr>
            <w:pStyle w:val="Header"/>
            <w:spacing w:after="60"/>
            <w:jc w:val="center"/>
            <w:rPr>
              <w:rFonts w:ascii="Arial" w:hAnsi="Arial" w:cs="Arial"/>
              <w:sz w:val="28"/>
              <w:szCs w:val="28"/>
              <w:u w:val="none"/>
            </w:rPr>
          </w:pPr>
        </w:p>
      </w:tc>
      <w:tc>
        <w:tcPr>
          <w:tcW w:w="8788" w:type="dxa"/>
        </w:tcPr>
        <w:p w14:paraId="05F074DD" w14:textId="77777777" w:rsidR="009909EB" w:rsidRPr="007A27B5" w:rsidRDefault="009909EB" w:rsidP="007A27B5">
          <w:pPr>
            <w:pStyle w:val="Header"/>
            <w:jc w:val="center"/>
            <w:rPr>
              <w:rFonts w:ascii="Arial" w:hAnsi="Arial" w:cs="Arial"/>
              <w:sz w:val="28"/>
              <w:szCs w:val="28"/>
              <w:u w:val="none"/>
            </w:rPr>
          </w:pPr>
          <w:smartTag w:uri="urn:schemas-microsoft-com:office:smarttags" w:element="place">
            <w:smartTag w:uri="urn:schemas-microsoft-com:office:smarttags" w:element="State">
              <w:r w:rsidRPr="007A27B5">
                <w:rPr>
                  <w:rFonts w:ascii="Arial" w:hAnsi="Arial" w:cs="Arial"/>
                  <w:szCs w:val="24"/>
                  <w:u w:val="none"/>
                </w:rPr>
                <w:t>South Australia</w:t>
              </w:r>
            </w:smartTag>
          </w:smartTag>
          <w:r w:rsidRPr="007A27B5">
            <w:rPr>
              <w:rFonts w:ascii="Arial" w:hAnsi="Arial" w:cs="Arial"/>
              <w:szCs w:val="24"/>
              <w:u w:val="none"/>
            </w:rPr>
            <w:t xml:space="preserve"> Police</w:t>
          </w:r>
          <w:r w:rsidRPr="007A27B5">
            <w:rPr>
              <w:rFonts w:ascii="Arial" w:hAnsi="Arial" w:cs="Arial"/>
              <w:sz w:val="28"/>
              <w:szCs w:val="28"/>
              <w:u w:val="none"/>
            </w:rPr>
            <w:br/>
            <w:t>HYDROPONIC EQUIPMENT DEALER’S</w:t>
          </w:r>
        </w:p>
        <w:p w14:paraId="74C00019" w14:textId="77777777" w:rsidR="009909EB" w:rsidRPr="007A27B5" w:rsidRDefault="009909EB" w:rsidP="007A27B5">
          <w:pPr>
            <w:pStyle w:val="Header"/>
            <w:jc w:val="center"/>
            <w:rPr>
              <w:rFonts w:ascii="Arial" w:hAnsi="Arial" w:cs="Arial"/>
              <w:sz w:val="28"/>
              <w:szCs w:val="28"/>
              <w:u w:val="none"/>
            </w:rPr>
          </w:pPr>
          <w:r w:rsidRPr="007A27B5">
            <w:rPr>
              <w:rFonts w:ascii="Arial" w:hAnsi="Arial" w:cs="Arial"/>
              <w:sz w:val="28"/>
              <w:szCs w:val="28"/>
              <w:u w:val="none"/>
            </w:rPr>
            <w:t>LICENCE APPLICATION</w:t>
          </w:r>
        </w:p>
      </w:tc>
      <w:tc>
        <w:tcPr>
          <w:tcW w:w="1134" w:type="dxa"/>
        </w:tcPr>
        <w:p w14:paraId="04D0B9AB" w14:textId="77777777" w:rsidR="009909EB" w:rsidRPr="007A27B5" w:rsidRDefault="009909EB" w:rsidP="007A27B5">
          <w:pPr>
            <w:pStyle w:val="Header"/>
            <w:spacing w:before="200" w:after="6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  <w:r w:rsidRPr="007A27B5">
            <w:rPr>
              <w:rFonts w:ascii="Arial" w:hAnsi="Arial" w:cs="Arial"/>
              <w:b w:val="0"/>
              <w:sz w:val="16"/>
              <w:szCs w:val="16"/>
              <w:u w:val="none"/>
            </w:rPr>
            <w:t>PD538</w:t>
          </w:r>
        </w:p>
        <w:p w14:paraId="566F8EE4" w14:textId="77777777" w:rsidR="009909EB" w:rsidRPr="007A27B5" w:rsidRDefault="009909EB" w:rsidP="007A27B5">
          <w:pPr>
            <w:pStyle w:val="Header"/>
            <w:spacing w:after="100"/>
            <w:jc w:val="right"/>
            <w:rPr>
              <w:rFonts w:ascii="Arial" w:hAnsi="Arial" w:cs="Arial"/>
              <w:b w:val="0"/>
              <w:sz w:val="14"/>
              <w:szCs w:val="14"/>
              <w:u w:val="none"/>
            </w:rPr>
          </w:pPr>
        </w:p>
      </w:tc>
    </w:tr>
  </w:tbl>
  <w:p w14:paraId="218180D2" w14:textId="77777777" w:rsidR="009909EB" w:rsidRDefault="009909E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Layout w:type="fixed"/>
      <w:tblLook w:val="0000" w:firstRow="0" w:lastRow="0" w:firstColumn="0" w:lastColumn="0" w:noHBand="0" w:noVBand="0"/>
    </w:tblPr>
    <w:tblGrid>
      <w:gridCol w:w="2154"/>
      <w:gridCol w:w="6464"/>
      <w:gridCol w:w="2155"/>
    </w:tblGrid>
    <w:tr w:rsidR="00F548BB" w:rsidRPr="00831F5E" w14:paraId="030FF492" w14:textId="77777777" w:rsidTr="00707B01">
      <w:tblPrEx>
        <w:tblCellMar>
          <w:top w:w="0" w:type="dxa"/>
          <w:bottom w:w="0" w:type="dxa"/>
        </w:tblCellMar>
      </w:tblPrEx>
      <w:trPr>
        <w:trHeight w:hRule="exact" w:val="284"/>
        <w:jc w:val="center"/>
      </w:trPr>
      <w:tc>
        <w:tcPr>
          <w:tcW w:w="2154" w:type="dxa"/>
          <w:vMerge w:val="restart"/>
        </w:tcPr>
        <w:p w14:paraId="10895830" w14:textId="77777777" w:rsidR="00F548BB" w:rsidRPr="000B76C4" w:rsidRDefault="00F548BB" w:rsidP="00F548BB">
          <w:pPr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  <w:r>
            <w:rPr>
              <w:rFonts w:ascii="Arial" w:hAnsi="Arial" w:cs="Arial"/>
              <w:b w:val="0"/>
              <w:noProof/>
              <w:sz w:val="16"/>
              <w:szCs w:val="16"/>
              <w:u w:val="none"/>
            </w:rPr>
            <w:drawing>
              <wp:anchor distT="0" distB="0" distL="114300" distR="114300" simplePos="0" relativeHeight="251661312" behindDoc="1" locked="1" layoutInCell="1" allowOverlap="1" wp14:anchorId="31888D02" wp14:editId="5E9649AF">
                <wp:simplePos x="0" y="0"/>
                <wp:positionH relativeFrom="column">
                  <wp:posOffset>-66675</wp:posOffset>
                </wp:positionH>
                <wp:positionV relativeFrom="page">
                  <wp:posOffset>10160</wp:posOffset>
                </wp:positionV>
                <wp:extent cx="1266825" cy="946785"/>
                <wp:effectExtent l="0" t="0" r="9525" b="5715"/>
                <wp:wrapNone/>
                <wp:docPr id="86097287" name="Graphic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097287" name="Graphic 86097287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946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464" w:type="dxa"/>
        </w:tcPr>
        <w:p w14:paraId="0008F2DF" w14:textId="77777777" w:rsidR="00F548BB" w:rsidRPr="004F6EDB" w:rsidRDefault="00F548BB" w:rsidP="00F548BB">
          <w:pPr>
            <w:jc w:val="center"/>
            <w:rPr>
              <w:rFonts w:ascii="Arial" w:hAnsi="Arial" w:cs="Arial"/>
              <w:b w:val="0"/>
              <w:color w:val="FF0000"/>
              <w:sz w:val="16"/>
              <w:szCs w:val="16"/>
              <w:u w:val="none"/>
            </w:rPr>
          </w:pPr>
          <w:r>
            <w:rPr>
              <w:rFonts w:ascii="Arial" w:hAnsi="Arial" w:cs="Arial"/>
              <w:bCs/>
              <w:color w:val="FF0000"/>
              <w:szCs w:val="24"/>
              <w:u w:val="none"/>
            </w:rPr>
            <w:t>OFFICIAL: Sensiti</w:t>
          </w:r>
          <w:r w:rsidRPr="004F6EDB">
            <w:rPr>
              <w:rFonts w:ascii="Arial" w:hAnsi="Arial" w:cs="Arial"/>
              <w:bCs/>
              <w:color w:val="FF0000"/>
              <w:szCs w:val="24"/>
              <w:u w:val="none"/>
            </w:rPr>
            <w:t>ve</w:t>
          </w:r>
        </w:p>
      </w:tc>
      <w:tc>
        <w:tcPr>
          <w:tcW w:w="2155" w:type="dxa"/>
        </w:tcPr>
        <w:p w14:paraId="725A08C9" w14:textId="3AC43E9E" w:rsidR="00F548BB" w:rsidRPr="000B76C4" w:rsidRDefault="00F548BB" w:rsidP="00F548BB">
          <w:pPr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  <w:r w:rsidRPr="000B76C4">
            <w:rPr>
              <w:rFonts w:ascii="Arial" w:hAnsi="Arial" w:cs="Arial"/>
              <w:b w:val="0"/>
              <w:sz w:val="16"/>
              <w:szCs w:val="16"/>
              <w:u w:val="none"/>
            </w:rPr>
            <w:t>PD53</w:t>
          </w:r>
          <w:r>
            <w:rPr>
              <w:rFonts w:ascii="Arial" w:hAnsi="Arial" w:cs="Arial"/>
              <w:b w:val="0"/>
              <w:sz w:val="16"/>
              <w:szCs w:val="16"/>
              <w:u w:val="none"/>
            </w:rPr>
            <w:t>9</w:t>
          </w:r>
        </w:p>
      </w:tc>
    </w:tr>
    <w:tr w:rsidR="00F548BB" w:rsidRPr="00831F5E" w14:paraId="71B46B62" w14:textId="77777777" w:rsidTr="00707B01">
      <w:tblPrEx>
        <w:tblCellMar>
          <w:top w:w="0" w:type="dxa"/>
          <w:bottom w:w="0" w:type="dxa"/>
        </w:tblCellMar>
      </w:tblPrEx>
      <w:trPr>
        <w:trHeight w:hRule="exact" w:val="1418"/>
        <w:jc w:val="center"/>
      </w:trPr>
      <w:tc>
        <w:tcPr>
          <w:tcW w:w="2154" w:type="dxa"/>
          <w:vMerge/>
        </w:tcPr>
        <w:p w14:paraId="1626355F" w14:textId="77777777" w:rsidR="00F548BB" w:rsidRDefault="00F548BB" w:rsidP="00F548BB">
          <w:pPr>
            <w:spacing w:before="120"/>
            <w:jc w:val="right"/>
            <w:rPr>
              <w:rFonts w:ascii="Arial" w:hAnsi="Arial" w:cs="Arial"/>
              <w:b w:val="0"/>
              <w:noProof/>
              <w:sz w:val="16"/>
              <w:szCs w:val="16"/>
              <w:u w:val="none"/>
            </w:rPr>
          </w:pPr>
        </w:p>
      </w:tc>
      <w:tc>
        <w:tcPr>
          <w:tcW w:w="6464" w:type="dxa"/>
        </w:tcPr>
        <w:p w14:paraId="332D62B6" w14:textId="77777777" w:rsidR="00F548BB" w:rsidRDefault="00F548BB" w:rsidP="00F548BB">
          <w:pPr>
            <w:pStyle w:val="Header"/>
            <w:jc w:val="center"/>
            <w:rPr>
              <w:rFonts w:ascii="Arial" w:hAnsi="Arial" w:cs="Arial"/>
              <w:sz w:val="32"/>
              <w:szCs w:val="32"/>
              <w:u w:val="none"/>
            </w:rPr>
          </w:pPr>
          <w:r>
            <w:rPr>
              <w:rFonts w:ascii="Arial" w:hAnsi="Arial" w:cs="Arial"/>
              <w:sz w:val="32"/>
              <w:szCs w:val="32"/>
              <w:u w:val="none"/>
            </w:rPr>
            <w:t>HYDROPONICS INDUSTRY EMPLOYEE</w:t>
          </w:r>
        </w:p>
        <w:p w14:paraId="6F30B469" w14:textId="77777777" w:rsidR="00F548BB" w:rsidRDefault="00F548BB" w:rsidP="00F548BB">
          <w:pPr>
            <w:pStyle w:val="Header"/>
            <w:jc w:val="center"/>
            <w:rPr>
              <w:rFonts w:ascii="Arial" w:hAnsi="Arial" w:cs="Arial"/>
              <w:sz w:val="32"/>
              <w:szCs w:val="32"/>
              <w:u w:val="none"/>
            </w:rPr>
          </w:pPr>
          <w:r>
            <w:rPr>
              <w:rFonts w:ascii="Arial" w:hAnsi="Arial" w:cs="Arial"/>
              <w:sz w:val="32"/>
              <w:szCs w:val="32"/>
              <w:u w:val="none"/>
            </w:rPr>
            <w:t>APPROVAL APPLICATION</w:t>
          </w:r>
        </w:p>
        <w:p w14:paraId="5ECCC5F5" w14:textId="3A86073F" w:rsidR="00F548BB" w:rsidRPr="0048502C" w:rsidRDefault="00F548BB" w:rsidP="00F548BB">
          <w:pPr>
            <w:spacing w:before="120"/>
            <w:ind w:left="-108" w:right="-108"/>
            <w:jc w:val="center"/>
            <w:rPr>
              <w:rFonts w:ascii="Arial" w:hAnsi="Arial" w:cs="Arial"/>
              <w:b w:val="0"/>
              <w:sz w:val="26"/>
              <w:szCs w:val="26"/>
              <w:u w:val="none"/>
            </w:rPr>
          </w:pPr>
          <w:r w:rsidRPr="0048502C">
            <w:rPr>
              <w:rFonts w:ascii="Arial" w:hAnsi="Arial" w:cs="Arial"/>
              <w:sz w:val="26"/>
              <w:szCs w:val="26"/>
              <w:u w:val="none"/>
            </w:rPr>
            <w:t>Section 17 Hydroponics Industry Control Act 2009</w:t>
          </w:r>
        </w:p>
      </w:tc>
      <w:tc>
        <w:tcPr>
          <w:tcW w:w="2155" w:type="dxa"/>
        </w:tcPr>
        <w:p w14:paraId="70D33566" w14:textId="77777777" w:rsidR="00F548BB" w:rsidRPr="000B76C4" w:rsidRDefault="00F548BB" w:rsidP="00F548BB">
          <w:pPr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</w:p>
      </w:tc>
    </w:tr>
  </w:tbl>
  <w:p w14:paraId="16B02816" w14:textId="77777777" w:rsidR="009909EB" w:rsidRPr="0048502C" w:rsidRDefault="009909EB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1630"/>
    <w:multiLevelType w:val="hybridMultilevel"/>
    <w:tmpl w:val="AC4EA430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C378B3"/>
    <w:multiLevelType w:val="hybridMultilevel"/>
    <w:tmpl w:val="1BFE533E"/>
    <w:lvl w:ilvl="0" w:tplc="0C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00C0"/>
    <w:multiLevelType w:val="hybridMultilevel"/>
    <w:tmpl w:val="55CAC1F0"/>
    <w:lvl w:ilvl="0" w:tplc="80A2494C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4BD42B4"/>
    <w:multiLevelType w:val="hybridMultilevel"/>
    <w:tmpl w:val="5516C07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30144"/>
    <w:multiLevelType w:val="singleLevel"/>
    <w:tmpl w:val="99781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6590733"/>
    <w:multiLevelType w:val="hybridMultilevel"/>
    <w:tmpl w:val="3DF2BC6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AD3429"/>
    <w:multiLevelType w:val="hybridMultilevel"/>
    <w:tmpl w:val="4D24D2F2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11E0773"/>
    <w:multiLevelType w:val="hybridMultilevel"/>
    <w:tmpl w:val="E810672C"/>
    <w:lvl w:ilvl="0" w:tplc="80A2494C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413873"/>
    <w:multiLevelType w:val="hybridMultilevel"/>
    <w:tmpl w:val="AC04C8C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A3A07"/>
    <w:multiLevelType w:val="hybridMultilevel"/>
    <w:tmpl w:val="9AAC60C2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0299893">
    <w:abstractNumId w:val="4"/>
  </w:num>
  <w:num w:numId="2" w16cid:durableId="1011562863">
    <w:abstractNumId w:val="8"/>
  </w:num>
  <w:num w:numId="3" w16cid:durableId="211308839">
    <w:abstractNumId w:val="6"/>
  </w:num>
  <w:num w:numId="4" w16cid:durableId="276180062">
    <w:abstractNumId w:val="0"/>
  </w:num>
  <w:num w:numId="5" w16cid:durableId="1315337057">
    <w:abstractNumId w:val="1"/>
  </w:num>
  <w:num w:numId="6" w16cid:durableId="731586934">
    <w:abstractNumId w:val="2"/>
  </w:num>
  <w:num w:numId="7" w16cid:durableId="1637879391">
    <w:abstractNumId w:val="7"/>
  </w:num>
  <w:num w:numId="8" w16cid:durableId="2095278164">
    <w:abstractNumId w:val="9"/>
  </w:num>
  <w:num w:numId="9" w16cid:durableId="968097891">
    <w:abstractNumId w:val="5"/>
  </w:num>
  <w:num w:numId="10" w16cid:durableId="856205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yQiGMY9Fa8CDajdKc8QPjQllwTTHiGsfHDDNL/GFo85bWe+qV+s4ktTfzYoI8QThquhEEHTpRRVEiQjN21itg==" w:salt="T+/tHhl5lMahb0pOlW454A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33"/>
    <w:rsid w:val="00001A33"/>
    <w:rsid w:val="00010589"/>
    <w:rsid w:val="0001328B"/>
    <w:rsid w:val="00016E02"/>
    <w:rsid w:val="00024EAB"/>
    <w:rsid w:val="000271AF"/>
    <w:rsid w:val="00065664"/>
    <w:rsid w:val="000728E7"/>
    <w:rsid w:val="000771FB"/>
    <w:rsid w:val="00094878"/>
    <w:rsid w:val="000A0F70"/>
    <w:rsid w:val="000A7415"/>
    <w:rsid w:val="000B76C4"/>
    <w:rsid w:val="000C15B8"/>
    <w:rsid w:val="00130BD2"/>
    <w:rsid w:val="00137EC5"/>
    <w:rsid w:val="00145568"/>
    <w:rsid w:val="00151F53"/>
    <w:rsid w:val="00163126"/>
    <w:rsid w:val="00164DD3"/>
    <w:rsid w:val="00174BE6"/>
    <w:rsid w:val="00181680"/>
    <w:rsid w:val="00183C73"/>
    <w:rsid w:val="001906D9"/>
    <w:rsid w:val="00192745"/>
    <w:rsid w:val="001A030C"/>
    <w:rsid w:val="001D2349"/>
    <w:rsid w:val="001D6B3C"/>
    <w:rsid w:val="001E202D"/>
    <w:rsid w:val="001E73C8"/>
    <w:rsid w:val="0020033A"/>
    <w:rsid w:val="002018F9"/>
    <w:rsid w:val="00207FC4"/>
    <w:rsid w:val="00217E14"/>
    <w:rsid w:val="00230C81"/>
    <w:rsid w:val="00235C26"/>
    <w:rsid w:val="0024435B"/>
    <w:rsid w:val="0025360E"/>
    <w:rsid w:val="002563CE"/>
    <w:rsid w:val="002647B7"/>
    <w:rsid w:val="00274F77"/>
    <w:rsid w:val="002E6F8E"/>
    <w:rsid w:val="002F632B"/>
    <w:rsid w:val="00305A1D"/>
    <w:rsid w:val="00316F40"/>
    <w:rsid w:val="003253C2"/>
    <w:rsid w:val="00334ED7"/>
    <w:rsid w:val="00361CE9"/>
    <w:rsid w:val="00364C5B"/>
    <w:rsid w:val="0037096F"/>
    <w:rsid w:val="0038511D"/>
    <w:rsid w:val="00386B0F"/>
    <w:rsid w:val="003A7E51"/>
    <w:rsid w:val="003D27B3"/>
    <w:rsid w:val="003E082B"/>
    <w:rsid w:val="003E499F"/>
    <w:rsid w:val="003F379D"/>
    <w:rsid w:val="0040327F"/>
    <w:rsid w:val="004068F1"/>
    <w:rsid w:val="00424E53"/>
    <w:rsid w:val="00425140"/>
    <w:rsid w:val="00426E53"/>
    <w:rsid w:val="0042796D"/>
    <w:rsid w:val="00440DA3"/>
    <w:rsid w:val="00455611"/>
    <w:rsid w:val="00457D62"/>
    <w:rsid w:val="00465AED"/>
    <w:rsid w:val="004822CD"/>
    <w:rsid w:val="00483E05"/>
    <w:rsid w:val="0048502C"/>
    <w:rsid w:val="00490F50"/>
    <w:rsid w:val="00491066"/>
    <w:rsid w:val="00495E24"/>
    <w:rsid w:val="00497C5D"/>
    <w:rsid w:val="004B5948"/>
    <w:rsid w:val="004B5FD0"/>
    <w:rsid w:val="004D47D3"/>
    <w:rsid w:val="004F1895"/>
    <w:rsid w:val="005040B0"/>
    <w:rsid w:val="00505BBA"/>
    <w:rsid w:val="005103E5"/>
    <w:rsid w:val="0051648B"/>
    <w:rsid w:val="005258CC"/>
    <w:rsid w:val="005265F7"/>
    <w:rsid w:val="00530E0E"/>
    <w:rsid w:val="005332C3"/>
    <w:rsid w:val="0053634D"/>
    <w:rsid w:val="00536A31"/>
    <w:rsid w:val="00541329"/>
    <w:rsid w:val="00541C33"/>
    <w:rsid w:val="00544300"/>
    <w:rsid w:val="0055167F"/>
    <w:rsid w:val="00572B40"/>
    <w:rsid w:val="0058419D"/>
    <w:rsid w:val="005953CC"/>
    <w:rsid w:val="005A5140"/>
    <w:rsid w:val="005B6E50"/>
    <w:rsid w:val="005C62DE"/>
    <w:rsid w:val="005D049B"/>
    <w:rsid w:val="005D5EF5"/>
    <w:rsid w:val="005E17C1"/>
    <w:rsid w:val="005E1A22"/>
    <w:rsid w:val="005E32D8"/>
    <w:rsid w:val="005F712F"/>
    <w:rsid w:val="005F7B4E"/>
    <w:rsid w:val="0061548E"/>
    <w:rsid w:val="006252B4"/>
    <w:rsid w:val="00626A23"/>
    <w:rsid w:val="00626A70"/>
    <w:rsid w:val="0063312C"/>
    <w:rsid w:val="00636D0D"/>
    <w:rsid w:val="0063728F"/>
    <w:rsid w:val="0064484F"/>
    <w:rsid w:val="00650BF9"/>
    <w:rsid w:val="006950D7"/>
    <w:rsid w:val="006974E3"/>
    <w:rsid w:val="006A680D"/>
    <w:rsid w:val="006C4166"/>
    <w:rsid w:val="006F2CFC"/>
    <w:rsid w:val="007014DF"/>
    <w:rsid w:val="0070561F"/>
    <w:rsid w:val="00706876"/>
    <w:rsid w:val="00717C79"/>
    <w:rsid w:val="00725671"/>
    <w:rsid w:val="00732AAB"/>
    <w:rsid w:val="0074347A"/>
    <w:rsid w:val="007779F3"/>
    <w:rsid w:val="00784C9A"/>
    <w:rsid w:val="00794DFA"/>
    <w:rsid w:val="007A0958"/>
    <w:rsid w:val="007A27B5"/>
    <w:rsid w:val="007B43E3"/>
    <w:rsid w:val="007B5209"/>
    <w:rsid w:val="007B5272"/>
    <w:rsid w:val="007C667F"/>
    <w:rsid w:val="007D20EC"/>
    <w:rsid w:val="007E251A"/>
    <w:rsid w:val="007E7BF2"/>
    <w:rsid w:val="007F0D06"/>
    <w:rsid w:val="0080134E"/>
    <w:rsid w:val="00802AED"/>
    <w:rsid w:val="0080604E"/>
    <w:rsid w:val="00807E2C"/>
    <w:rsid w:val="00813CE9"/>
    <w:rsid w:val="00816797"/>
    <w:rsid w:val="008246BD"/>
    <w:rsid w:val="00825F6A"/>
    <w:rsid w:val="00831F5E"/>
    <w:rsid w:val="00855742"/>
    <w:rsid w:val="008570BF"/>
    <w:rsid w:val="008630F4"/>
    <w:rsid w:val="0088212F"/>
    <w:rsid w:val="00886458"/>
    <w:rsid w:val="008B0DE8"/>
    <w:rsid w:val="008B242C"/>
    <w:rsid w:val="008D6168"/>
    <w:rsid w:val="008F510A"/>
    <w:rsid w:val="00906F10"/>
    <w:rsid w:val="0091002E"/>
    <w:rsid w:val="00916E5C"/>
    <w:rsid w:val="00926E2D"/>
    <w:rsid w:val="0093551C"/>
    <w:rsid w:val="0095587A"/>
    <w:rsid w:val="009574FA"/>
    <w:rsid w:val="00964715"/>
    <w:rsid w:val="00964B83"/>
    <w:rsid w:val="009703A2"/>
    <w:rsid w:val="00985E3D"/>
    <w:rsid w:val="009909EB"/>
    <w:rsid w:val="00994DDF"/>
    <w:rsid w:val="009951E6"/>
    <w:rsid w:val="009C1F60"/>
    <w:rsid w:val="009C4C38"/>
    <w:rsid w:val="009D27AE"/>
    <w:rsid w:val="009D2C43"/>
    <w:rsid w:val="009D647B"/>
    <w:rsid w:val="009D6CE1"/>
    <w:rsid w:val="009E1816"/>
    <w:rsid w:val="009F4F8A"/>
    <w:rsid w:val="009F76E2"/>
    <w:rsid w:val="00A00704"/>
    <w:rsid w:val="00A01186"/>
    <w:rsid w:val="00A159A4"/>
    <w:rsid w:val="00A20BFA"/>
    <w:rsid w:val="00A31BA2"/>
    <w:rsid w:val="00A35488"/>
    <w:rsid w:val="00A510A3"/>
    <w:rsid w:val="00A60848"/>
    <w:rsid w:val="00A61C7D"/>
    <w:rsid w:val="00A74202"/>
    <w:rsid w:val="00AA1155"/>
    <w:rsid w:val="00AB5DDD"/>
    <w:rsid w:val="00AB6445"/>
    <w:rsid w:val="00AC1D20"/>
    <w:rsid w:val="00AC571C"/>
    <w:rsid w:val="00AD1F86"/>
    <w:rsid w:val="00AE6493"/>
    <w:rsid w:val="00AE6949"/>
    <w:rsid w:val="00B07BB7"/>
    <w:rsid w:val="00B12F44"/>
    <w:rsid w:val="00B13FC2"/>
    <w:rsid w:val="00B158D1"/>
    <w:rsid w:val="00B35C4C"/>
    <w:rsid w:val="00B4493C"/>
    <w:rsid w:val="00B50D7A"/>
    <w:rsid w:val="00B64872"/>
    <w:rsid w:val="00B7434A"/>
    <w:rsid w:val="00B85F61"/>
    <w:rsid w:val="00BA0C4F"/>
    <w:rsid w:val="00BA439D"/>
    <w:rsid w:val="00BB2179"/>
    <w:rsid w:val="00BC29A0"/>
    <w:rsid w:val="00BC485C"/>
    <w:rsid w:val="00BE3ADC"/>
    <w:rsid w:val="00BF2664"/>
    <w:rsid w:val="00BF5147"/>
    <w:rsid w:val="00BF5798"/>
    <w:rsid w:val="00C01DC3"/>
    <w:rsid w:val="00C066F5"/>
    <w:rsid w:val="00C237DA"/>
    <w:rsid w:val="00C26586"/>
    <w:rsid w:val="00C30031"/>
    <w:rsid w:val="00C30456"/>
    <w:rsid w:val="00C57DAB"/>
    <w:rsid w:val="00C839A5"/>
    <w:rsid w:val="00C876F2"/>
    <w:rsid w:val="00C96134"/>
    <w:rsid w:val="00CB10E6"/>
    <w:rsid w:val="00CF37A6"/>
    <w:rsid w:val="00D073F2"/>
    <w:rsid w:val="00D11A4E"/>
    <w:rsid w:val="00D227E2"/>
    <w:rsid w:val="00D25EC8"/>
    <w:rsid w:val="00D533D7"/>
    <w:rsid w:val="00D55360"/>
    <w:rsid w:val="00D56C04"/>
    <w:rsid w:val="00D57D86"/>
    <w:rsid w:val="00D61EE7"/>
    <w:rsid w:val="00D63059"/>
    <w:rsid w:val="00D7341B"/>
    <w:rsid w:val="00D96628"/>
    <w:rsid w:val="00DA63FD"/>
    <w:rsid w:val="00DB0CF7"/>
    <w:rsid w:val="00DD04C8"/>
    <w:rsid w:val="00DD1283"/>
    <w:rsid w:val="00DD3564"/>
    <w:rsid w:val="00DD60E4"/>
    <w:rsid w:val="00DE677B"/>
    <w:rsid w:val="00E04E48"/>
    <w:rsid w:val="00E072BA"/>
    <w:rsid w:val="00E44D59"/>
    <w:rsid w:val="00E71F25"/>
    <w:rsid w:val="00E77F89"/>
    <w:rsid w:val="00E8212A"/>
    <w:rsid w:val="00E84A77"/>
    <w:rsid w:val="00E91240"/>
    <w:rsid w:val="00EC4AC1"/>
    <w:rsid w:val="00ED43D2"/>
    <w:rsid w:val="00EE0283"/>
    <w:rsid w:val="00EE4B5E"/>
    <w:rsid w:val="00EF1D09"/>
    <w:rsid w:val="00F12DAE"/>
    <w:rsid w:val="00F144E9"/>
    <w:rsid w:val="00F22896"/>
    <w:rsid w:val="00F2783D"/>
    <w:rsid w:val="00F35323"/>
    <w:rsid w:val="00F35570"/>
    <w:rsid w:val="00F372EB"/>
    <w:rsid w:val="00F548BB"/>
    <w:rsid w:val="00F71E6D"/>
    <w:rsid w:val="00F725F8"/>
    <w:rsid w:val="00F76105"/>
    <w:rsid w:val="00F91FA9"/>
    <w:rsid w:val="00F96FAE"/>
    <w:rsid w:val="00F970D1"/>
    <w:rsid w:val="00F970ED"/>
    <w:rsid w:val="00FA4807"/>
    <w:rsid w:val="00FB207A"/>
    <w:rsid w:val="00FC204E"/>
    <w:rsid w:val="00FD2633"/>
    <w:rsid w:val="00FD4D30"/>
    <w:rsid w:val="00FE63C0"/>
    <w:rsid w:val="00FF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CF5B8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 (W1)" w:eastAsia="Times New Roman" w:hAnsi="CG Times (W1)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/>
      <w:sz w:val="24"/>
      <w:u w:val="single"/>
      <w:lang w:val="en-GB"/>
    </w:rPr>
  </w:style>
  <w:style w:type="paragraph" w:styleId="Heading3">
    <w:name w:val="heading 3"/>
    <w:basedOn w:val="Normal"/>
    <w:next w:val="Normal"/>
    <w:qFormat/>
    <w:rsid w:val="00130BD2"/>
    <w:pPr>
      <w:keepNext/>
      <w:spacing w:before="480" w:after="120"/>
      <w:outlineLvl w:val="2"/>
    </w:pPr>
    <w:rPr>
      <w:rFonts w:ascii="Arial" w:hAnsi="Arial" w:cs="Arial"/>
      <w:b w:val="0"/>
      <w:bCs/>
      <w:i/>
      <w:sz w:val="22"/>
      <w:szCs w:val="26"/>
      <w:u w:val="none"/>
      <w:lang w:val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174BE6"/>
    <w:pPr>
      <w:ind w:right="567"/>
      <w:jc w:val="both"/>
    </w:pPr>
    <w:rPr>
      <w:rFonts w:ascii="Arial" w:hAnsi="Arial"/>
      <w:b w:val="0"/>
      <w:sz w:val="22"/>
      <w:u w:val="none"/>
      <w:lang w:val="en-AU" w:eastAsia="en-US"/>
    </w:rPr>
  </w:style>
  <w:style w:type="table" w:styleId="TableGrid">
    <w:name w:val="Table Grid"/>
    <w:basedOn w:val="TableNormal"/>
    <w:rsid w:val="00F71E6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484F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0B7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275b7c5-b881-4b92-bd85-3a7c76636086}" enabled="1" method="Privileged" siteId="{0514bc41-fcf0-49d3-a3b8-2f0638a35780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PD539 - Hydroponics Industry Employee Approval Application (MASTER) (Revised 21.09.2011v1).dotx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DECLARATION ON APPLICATION FOR EMPLOYMENT IN</vt:lpstr>
    </vt:vector>
  </TitlesOfParts>
  <Company>South Australia Police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 ON APPLICATION FOR EMPLOYMENT IN</dc:title>
  <dc:subject/>
  <dc:creator>SAPOL Forms Management</dc:creator>
  <cp:keywords/>
  <cp:lastModifiedBy>Forms Management</cp:lastModifiedBy>
  <cp:revision>2</cp:revision>
  <cp:lastPrinted>2010-03-09T00:34:00Z</cp:lastPrinted>
  <dcterms:created xsi:type="dcterms:W3CDTF">2026-08-05T05:52:00Z</dcterms:created>
  <dcterms:modified xsi:type="dcterms:W3CDTF">2026-08-05T05:52:00Z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275b7c5-b881-4b92-bd85-3a7c76636086_Enabled">
    <vt:lpwstr>true</vt:lpwstr>
  </property>
  <property fmtid="{D5CDD505-2E9C-101B-9397-08002B2CF9AE}" pid="3" name="MSIP_Label_c275b7c5-b881-4b92-bd85-3a7c76636086_SetDate">
    <vt:lpwstr>2026-08-05T05:47:14Z</vt:lpwstr>
  </property>
  <property fmtid="{D5CDD505-2E9C-101B-9397-08002B2CF9AE}" pid="4" name="MSIP_Label_c275b7c5-b881-4b92-bd85-3a7c76636086_Method">
    <vt:lpwstr>Standard</vt:lpwstr>
  </property>
  <property fmtid="{D5CDD505-2E9C-101B-9397-08002B2CF9AE}" pid="5" name="MSIP_Label_c275b7c5-b881-4b92-bd85-3a7c76636086_Name">
    <vt:lpwstr>OFFICIAL Sensitive</vt:lpwstr>
  </property>
  <property fmtid="{D5CDD505-2E9C-101B-9397-08002B2CF9AE}" pid="6" name="MSIP_Label_c275b7c5-b881-4b92-bd85-3a7c76636086_SiteId">
    <vt:lpwstr>0514bc41-fcf0-49d3-a3b8-2f0638a35780</vt:lpwstr>
  </property>
  <property fmtid="{D5CDD505-2E9C-101B-9397-08002B2CF9AE}" pid="7" name="MSIP_Label_c275b7c5-b881-4b92-bd85-3a7c76636086_ActionId">
    <vt:lpwstr>433bbc0d-247c-4571-91a1-dc054baccb3b</vt:lpwstr>
  </property>
  <property fmtid="{D5CDD505-2E9C-101B-9397-08002B2CF9AE}" pid="8" name="MSIP_Label_c275b7c5-b881-4b92-bd85-3a7c76636086_ContentBits">
    <vt:lpwstr>0</vt:lpwstr>
  </property>
</Properties>
</file>