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3" w:type="dxa"/>
        <w:jc w:val="center"/>
        <w:tblLayout w:type="fixed"/>
        <w:tblLook w:val="01E0" w:firstRow="1" w:lastRow="1" w:firstColumn="1" w:lastColumn="1" w:noHBand="0" w:noVBand="0"/>
      </w:tblPr>
      <w:tblGrid>
        <w:gridCol w:w="282"/>
        <w:gridCol w:w="100"/>
        <w:gridCol w:w="421"/>
        <w:gridCol w:w="10"/>
        <w:gridCol w:w="147"/>
        <w:gridCol w:w="168"/>
        <w:gridCol w:w="114"/>
        <w:gridCol w:w="142"/>
        <w:gridCol w:w="166"/>
        <w:gridCol w:w="145"/>
        <w:gridCol w:w="113"/>
        <w:gridCol w:w="108"/>
        <w:gridCol w:w="34"/>
        <w:gridCol w:w="330"/>
        <w:gridCol w:w="237"/>
        <w:gridCol w:w="130"/>
        <w:gridCol w:w="155"/>
        <w:gridCol w:w="23"/>
        <w:gridCol w:w="132"/>
        <w:gridCol w:w="55"/>
        <w:gridCol w:w="364"/>
        <w:gridCol w:w="16"/>
        <w:gridCol w:w="348"/>
        <w:gridCol w:w="221"/>
        <w:gridCol w:w="115"/>
        <w:gridCol w:w="17"/>
        <w:gridCol w:w="12"/>
        <w:gridCol w:w="113"/>
        <w:gridCol w:w="19"/>
        <w:gridCol w:w="10"/>
        <w:gridCol w:w="222"/>
        <w:gridCol w:w="174"/>
        <w:gridCol w:w="27"/>
        <w:gridCol w:w="164"/>
        <w:gridCol w:w="93"/>
        <w:gridCol w:w="15"/>
        <w:gridCol w:w="153"/>
        <w:gridCol w:w="103"/>
        <w:gridCol w:w="14"/>
        <w:gridCol w:w="129"/>
        <w:gridCol w:w="30"/>
        <w:gridCol w:w="152"/>
        <w:gridCol w:w="42"/>
        <w:gridCol w:w="354"/>
        <w:gridCol w:w="15"/>
        <w:gridCol w:w="124"/>
        <w:gridCol w:w="220"/>
        <w:gridCol w:w="20"/>
        <w:gridCol w:w="339"/>
        <w:gridCol w:w="28"/>
        <w:gridCol w:w="104"/>
        <w:gridCol w:w="27"/>
        <w:gridCol w:w="115"/>
        <w:gridCol w:w="119"/>
        <w:gridCol w:w="27"/>
        <w:gridCol w:w="337"/>
        <w:gridCol w:w="327"/>
        <w:gridCol w:w="44"/>
        <w:gridCol w:w="82"/>
        <w:gridCol w:w="85"/>
        <w:gridCol w:w="128"/>
        <w:gridCol w:w="703"/>
        <w:gridCol w:w="12"/>
        <w:gridCol w:w="327"/>
        <w:gridCol w:w="101"/>
        <w:gridCol w:w="134"/>
        <w:gridCol w:w="104"/>
        <w:gridCol w:w="22"/>
        <w:gridCol w:w="153"/>
        <w:gridCol w:w="165"/>
        <w:gridCol w:w="339"/>
        <w:gridCol w:w="340"/>
        <w:gridCol w:w="313"/>
      </w:tblGrid>
      <w:tr w:rsidR="006325D0" w:rsidRPr="00B20D71" w14:paraId="1B9CB2D4" w14:textId="77777777" w:rsidTr="00B5494B">
        <w:trPr>
          <w:trHeight w:hRule="exact" w:val="737"/>
          <w:jc w:val="center"/>
        </w:trPr>
        <w:tc>
          <w:tcPr>
            <w:tcW w:w="10773" w:type="dxa"/>
            <w:gridSpan w:val="73"/>
            <w:vAlign w:val="bottom"/>
          </w:tcPr>
          <w:p w14:paraId="4CDB7ECF" w14:textId="77777777" w:rsidR="006325D0" w:rsidRPr="00B20D71" w:rsidRDefault="006325D0" w:rsidP="00662E08">
            <w:pPr>
              <w:jc w:val="center"/>
              <w:rPr>
                <w:sz w:val="18"/>
                <w:szCs w:val="18"/>
              </w:rPr>
            </w:pPr>
          </w:p>
        </w:tc>
      </w:tr>
      <w:tr w:rsidR="00665F4E" w:rsidRPr="0088152F" w14:paraId="19DAEDF2" w14:textId="77777777" w:rsidTr="00D814AF">
        <w:trPr>
          <w:trHeight w:val="340"/>
          <w:jc w:val="center"/>
        </w:trPr>
        <w:tc>
          <w:tcPr>
            <w:tcW w:w="283" w:type="dxa"/>
            <w:vMerge w:val="restart"/>
            <w:vAlign w:val="bottom"/>
          </w:tcPr>
          <w:p w14:paraId="65852A82" w14:textId="77777777" w:rsidR="00665F4E" w:rsidRPr="0088152F" w:rsidRDefault="00665F4E" w:rsidP="00665F4E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51"/>
            <w:vMerge w:val="restart"/>
            <w:vAlign w:val="center"/>
          </w:tcPr>
          <w:p w14:paraId="40BC9F9C" w14:textId="77777777" w:rsidR="00665F4E" w:rsidRDefault="00665F4E" w:rsidP="00B81F1B">
            <w:pPr>
              <w:spacing w:before="20" w:after="0"/>
              <w:rPr>
                <w:b/>
                <w:sz w:val="18"/>
                <w:szCs w:val="18"/>
              </w:rPr>
            </w:pPr>
            <w:r w:rsidRPr="0088152F">
              <w:rPr>
                <w:b/>
                <w:sz w:val="18"/>
                <w:szCs w:val="18"/>
                <w:u w:val="single"/>
              </w:rPr>
              <w:t>INSTRUCTIONS</w:t>
            </w:r>
          </w:p>
          <w:p w14:paraId="1F43EA1B" w14:textId="77777777" w:rsidR="00665F4E" w:rsidRPr="001471F5" w:rsidRDefault="00665F4E" w:rsidP="00665F4E">
            <w:pPr>
              <w:spacing w:after="0"/>
              <w:ind w:left="170"/>
              <w:rPr>
                <w:b/>
                <w:sz w:val="12"/>
                <w:szCs w:val="12"/>
              </w:rPr>
            </w:pPr>
          </w:p>
          <w:p w14:paraId="0B78DDC3" w14:textId="77777777" w:rsidR="00665F4E" w:rsidRPr="0088152F" w:rsidRDefault="00665F4E" w:rsidP="001471F5">
            <w:pPr>
              <w:spacing w:after="0"/>
              <w:ind w:left="170"/>
              <w:rPr>
                <w:sz w:val="18"/>
                <w:szCs w:val="18"/>
              </w:rPr>
            </w:pPr>
            <w:r w:rsidRPr="0088152F">
              <w:rPr>
                <w:b/>
                <w:sz w:val="18"/>
                <w:szCs w:val="18"/>
              </w:rPr>
              <w:t>Surrendering Person</w:t>
            </w:r>
          </w:p>
          <w:p w14:paraId="36E02E0C" w14:textId="77777777" w:rsidR="00665F4E" w:rsidRDefault="00665F4E" w:rsidP="001471F5">
            <w:pPr>
              <w:numPr>
                <w:ilvl w:val="0"/>
                <w:numId w:val="3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Complete</w:t>
            </w:r>
            <w:r w:rsidRPr="0088152F">
              <w:rPr>
                <w:sz w:val="18"/>
                <w:szCs w:val="18"/>
              </w:rPr>
              <w:t xml:space="preserve"> Part A and Part B of this form.</w:t>
            </w:r>
          </w:p>
          <w:p w14:paraId="515362A4" w14:textId="77777777" w:rsidR="00665F4E" w:rsidRPr="001471F5" w:rsidRDefault="00665F4E" w:rsidP="001471F5">
            <w:pPr>
              <w:spacing w:after="0"/>
              <w:ind w:left="720"/>
              <w:rPr>
                <w:sz w:val="12"/>
                <w:szCs w:val="12"/>
              </w:rPr>
            </w:pPr>
          </w:p>
          <w:p w14:paraId="06FC1715" w14:textId="77777777" w:rsidR="00665F4E" w:rsidRPr="0088152F" w:rsidRDefault="00665F4E" w:rsidP="001471F5">
            <w:pPr>
              <w:spacing w:after="0"/>
              <w:ind w:left="17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Firearms Dealer</w:t>
            </w:r>
          </w:p>
          <w:p w14:paraId="100E2A84" w14:textId="77777777" w:rsidR="00665F4E" w:rsidRPr="0088152F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>Complete Part C of this form.</w:t>
            </w:r>
          </w:p>
          <w:p w14:paraId="0A81D20A" w14:textId="77777777" w:rsidR="00665F4E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Forward the original form to Firearms Branch with a </w:t>
            </w:r>
            <w:r w:rsidRPr="005D19E6">
              <w:rPr>
                <w:i/>
                <w:sz w:val="18"/>
                <w:szCs w:val="18"/>
              </w:rPr>
              <w:t>PD306 – Application for a Permit to Acquire a Firearm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br/>
              <w:t>if the firearm is being registered OR</w:t>
            </w:r>
          </w:p>
          <w:p w14:paraId="31637312" w14:textId="77777777" w:rsidR="00665F4E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 the original form with the firearm to SAPOL members if the firearm is surrendered to police.</w:t>
            </w:r>
          </w:p>
          <w:p w14:paraId="4F423E2C" w14:textId="77777777" w:rsidR="00665F4E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copy may be retained by the dealer for local records.</w:t>
            </w:r>
          </w:p>
          <w:p w14:paraId="3B580683" w14:textId="77777777" w:rsidR="00665F4E" w:rsidRPr="001471F5" w:rsidRDefault="00665F4E" w:rsidP="001471F5">
            <w:pPr>
              <w:spacing w:after="0"/>
              <w:rPr>
                <w:sz w:val="12"/>
                <w:szCs w:val="12"/>
              </w:rPr>
            </w:pPr>
          </w:p>
          <w:p w14:paraId="3AFE91FA" w14:textId="77777777" w:rsidR="00665F4E" w:rsidRPr="0088152F" w:rsidRDefault="00665F4E" w:rsidP="001471F5">
            <w:pPr>
              <w:spacing w:after="0"/>
              <w:ind w:left="17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Receiving SAPOL Officer</w:t>
            </w:r>
          </w:p>
          <w:p w14:paraId="5332FB1C" w14:textId="77777777" w:rsidR="00665F4E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Complete Part D.</w:t>
            </w:r>
          </w:p>
          <w:p w14:paraId="65D85276" w14:textId="77777777" w:rsidR="00665F4E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Verify the firearm details from the item and FCS.</w:t>
            </w:r>
          </w:p>
          <w:p w14:paraId="36E06B49" w14:textId="77777777" w:rsidR="00665F4E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Lodge the items with PPMS and record the PPMS number.</w:t>
            </w:r>
          </w:p>
          <w:p w14:paraId="5A809101" w14:textId="77777777" w:rsidR="00665F4E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Ensure the item holds the correct release authority e.g. destruction. </w:t>
            </w:r>
          </w:p>
          <w:p w14:paraId="1147CA21" w14:textId="77777777" w:rsidR="00665F4E" w:rsidRPr="0088152F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>Sca</w:t>
            </w:r>
            <w:r>
              <w:rPr>
                <w:sz w:val="18"/>
                <w:szCs w:val="18"/>
              </w:rPr>
              <w:t>n and email to Firearms Branch.</w:t>
            </w:r>
            <w:r>
              <w:rPr>
                <w:sz w:val="18"/>
                <w:szCs w:val="18"/>
              </w:rPr>
              <w:br/>
            </w:r>
            <w:r w:rsidRPr="0088152F">
              <w:rPr>
                <w:sz w:val="18"/>
                <w:szCs w:val="18"/>
              </w:rPr>
              <w:t xml:space="preserve">Email: </w:t>
            </w:r>
            <w:hyperlink r:id="rId8" w:history="1">
              <w:r w:rsidRPr="0088152F">
                <w:rPr>
                  <w:rStyle w:val="Hyperlink"/>
                  <w:sz w:val="18"/>
                  <w:szCs w:val="18"/>
                </w:rPr>
                <w:t>SAPOL.FirearmsBranch@police.sa.gov.au</w:t>
              </w:r>
            </w:hyperlink>
          </w:p>
          <w:p w14:paraId="0A2203A5" w14:textId="77777777" w:rsidR="00665F4E" w:rsidRDefault="00665F4E" w:rsidP="001471F5">
            <w:pPr>
              <w:numPr>
                <w:ilvl w:val="0"/>
                <w:numId w:val="4"/>
              </w:num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Attach original to the f</w:t>
            </w:r>
            <w:r w:rsidRPr="0088152F">
              <w:rPr>
                <w:sz w:val="18"/>
                <w:szCs w:val="18"/>
              </w:rPr>
              <w:t>i</w:t>
            </w:r>
            <w:r w:rsidR="00B81F1B">
              <w:rPr>
                <w:sz w:val="18"/>
                <w:szCs w:val="18"/>
              </w:rPr>
              <w:t>rearm for completion by Armoury OR to the gel blaster firearm for local destruction policy.</w:t>
            </w:r>
          </w:p>
          <w:p w14:paraId="55F2987F" w14:textId="77777777" w:rsidR="00665F4E" w:rsidRPr="001471F5" w:rsidRDefault="00665F4E" w:rsidP="001471F5">
            <w:pPr>
              <w:spacing w:after="0"/>
              <w:ind w:left="720"/>
              <w:rPr>
                <w:sz w:val="12"/>
                <w:szCs w:val="12"/>
              </w:rPr>
            </w:pPr>
          </w:p>
          <w:p w14:paraId="56D12BE2" w14:textId="77777777" w:rsidR="00665F4E" w:rsidRPr="0088152F" w:rsidRDefault="00665F4E" w:rsidP="001471F5">
            <w:pPr>
              <w:spacing w:after="0"/>
              <w:ind w:left="170"/>
              <w:rPr>
                <w:sz w:val="18"/>
                <w:szCs w:val="18"/>
              </w:rPr>
            </w:pPr>
            <w:r w:rsidRPr="0088152F">
              <w:rPr>
                <w:b/>
                <w:sz w:val="18"/>
                <w:szCs w:val="18"/>
              </w:rPr>
              <w:t>Armoury</w:t>
            </w:r>
          </w:p>
          <w:p w14:paraId="318D5E96" w14:textId="77777777" w:rsidR="00665F4E" w:rsidRPr="0088152F" w:rsidRDefault="00665F4E" w:rsidP="001471F5">
            <w:pPr>
              <w:numPr>
                <w:ilvl w:val="0"/>
                <w:numId w:val="5"/>
              </w:numPr>
              <w:spacing w:after="0"/>
              <w:rPr>
                <w:b/>
                <w:sz w:val="18"/>
                <w:szCs w:val="18"/>
              </w:rPr>
            </w:pPr>
            <w:r w:rsidRPr="0088152F">
              <w:rPr>
                <w:sz w:val="18"/>
                <w:szCs w:val="18"/>
              </w:rPr>
              <w:t xml:space="preserve">Complete Part </w:t>
            </w:r>
            <w:r>
              <w:rPr>
                <w:sz w:val="18"/>
                <w:szCs w:val="18"/>
              </w:rPr>
              <w:t>E and f</w:t>
            </w:r>
            <w:r w:rsidRPr="005A6975">
              <w:rPr>
                <w:sz w:val="18"/>
                <w:szCs w:val="18"/>
              </w:rPr>
              <w:t>ile locally</w:t>
            </w:r>
          </w:p>
        </w:tc>
        <w:tc>
          <w:tcPr>
            <w:tcW w:w="3970" w:type="dxa"/>
            <w:gridSpan w:val="21"/>
            <w:tcBorders>
              <w:bottom w:val="single" w:sz="4" w:space="0" w:color="auto"/>
            </w:tcBorders>
            <w:vAlign w:val="center"/>
          </w:tcPr>
          <w:p w14:paraId="17726009" w14:textId="77777777" w:rsidR="00665F4E" w:rsidRPr="006D3B55" w:rsidRDefault="00665F4E" w:rsidP="00665F4E">
            <w:pPr>
              <w:spacing w:after="0"/>
              <w:ind w:left="170"/>
              <w:rPr>
                <w:b/>
                <w:szCs w:val="22"/>
              </w:rPr>
            </w:pPr>
          </w:p>
        </w:tc>
      </w:tr>
      <w:tr w:rsidR="00665F4E" w:rsidRPr="0088152F" w14:paraId="1AC0C569" w14:textId="77777777" w:rsidTr="00D814AF">
        <w:trPr>
          <w:trHeight w:val="615"/>
          <w:jc w:val="center"/>
        </w:trPr>
        <w:tc>
          <w:tcPr>
            <w:tcW w:w="283" w:type="dxa"/>
            <w:vMerge/>
            <w:vAlign w:val="bottom"/>
          </w:tcPr>
          <w:p w14:paraId="7EE72AFC" w14:textId="77777777" w:rsidR="00665F4E" w:rsidRPr="0088152F" w:rsidRDefault="00665F4E" w:rsidP="00665F4E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51"/>
            <w:vMerge/>
            <w:tcBorders>
              <w:right w:val="single" w:sz="4" w:space="0" w:color="auto"/>
            </w:tcBorders>
            <w:vAlign w:val="center"/>
          </w:tcPr>
          <w:p w14:paraId="05691018" w14:textId="77777777" w:rsidR="00665F4E" w:rsidRPr="0088152F" w:rsidRDefault="00665F4E" w:rsidP="001471F5">
            <w:pPr>
              <w:spacing w:before="120" w:after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970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B16A7" w14:textId="77777777" w:rsidR="00665F4E" w:rsidRPr="00665F4E" w:rsidRDefault="00665F4E" w:rsidP="00665F4E">
            <w:pPr>
              <w:spacing w:after="0"/>
              <w:ind w:left="170"/>
              <w:rPr>
                <w:b/>
                <w:sz w:val="18"/>
                <w:szCs w:val="18"/>
                <w:u w:val="single"/>
              </w:rPr>
            </w:pPr>
            <w:r w:rsidRPr="00665F4E">
              <w:rPr>
                <w:b/>
                <w:sz w:val="18"/>
                <w:szCs w:val="18"/>
                <w:u w:val="single"/>
              </w:rPr>
              <w:t>Lodging Instructions to PPMS</w:t>
            </w:r>
          </w:p>
        </w:tc>
      </w:tr>
      <w:tr w:rsidR="00665F4E" w:rsidRPr="0088152F" w14:paraId="4C230B17" w14:textId="77777777" w:rsidTr="00D814AF">
        <w:trPr>
          <w:trHeight w:val="1641"/>
          <w:jc w:val="center"/>
        </w:trPr>
        <w:tc>
          <w:tcPr>
            <w:tcW w:w="283" w:type="dxa"/>
            <w:vMerge/>
            <w:vAlign w:val="bottom"/>
          </w:tcPr>
          <w:p w14:paraId="7061FE38" w14:textId="77777777" w:rsidR="00665F4E" w:rsidRPr="0088152F" w:rsidRDefault="00665F4E" w:rsidP="00665F4E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51"/>
            <w:vMerge/>
            <w:tcBorders>
              <w:right w:val="single" w:sz="4" w:space="0" w:color="auto"/>
            </w:tcBorders>
            <w:vAlign w:val="center"/>
          </w:tcPr>
          <w:p w14:paraId="7A62A992" w14:textId="77777777" w:rsidR="00665F4E" w:rsidRPr="0088152F" w:rsidRDefault="00665F4E" w:rsidP="001471F5">
            <w:pPr>
              <w:spacing w:before="120" w:after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970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305D" w14:textId="77777777" w:rsidR="00665F4E" w:rsidRPr="00665F4E" w:rsidRDefault="00665F4E" w:rsidP="00D814AF">
            <w:pPr>
              <w:numPr>
                <w:ilvl w:val="0"/>
                <w:numId w:val="5"/>
              </w:numPr>
              <w:spacing w:after="8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All firearms should be considered loaded until proven safe</w:t>
            </w:r>
          </w:p>
          <w:p w14:paraId="261C3009" w14:textId="77777777" w:rsidR="00665F4E" w:rsidRPr="00665F4E" w:rsidRDefault="00665F4E" w:rsidP="00D814AF">
            <w:pPr>
              <w:numPr>
                <w:ilvl w:val="0"/>
                <w:numId w:val="5"/>
              </w:numPr>
              <w:spacing w:after="8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Always point the firearm in a safe directions</w:t>
            </w:r>
          </w:p>
          <w:p w14:paraId="226B915A" w14:textId="77777777" w:rsidR="00665F4E" w:rsidRPr="00665F4E" w:rsidRDefault="00665F4E" w:rsidP="00D814AF">
            <w:pPr>
              <w:numPr>
                <w:ilvl w:val="0"/>
                <w:numId w:val="5"/>
              </w:numPr>
              <w:spacing w:after="8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Keep your finger OFF the trigger</w:t>
            </w:r>
          </w:p>
          <w:p w14:paraId="13B3F97F" w14:textId="77777777" w:rsidR="00665F4E" w:rsidRPr="00665F4E" w:rsidRDefault="00665F4E" w:rsidP="00D814AF">
            <w:pPr>
              <w:numPr>
                <w:ilvl w:val="0"/>
                <w:numId w:val="5"/>
              </w:numPr>
              <w:spacing w:after="8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Do not accept batteries and accessories for gel blasters</w:t>
            </w:r>
          </w:p>
          <w:p w14:paraId="7A7741C5" w14:textId="77777777" w:rsidR="00665F4E" w:rsidRPr="00D814AF" w:rsidRDefault="00665F4E" w:rsidP="00D814AF">
            <w:pPr>
              <w:numPr>
                <w:ilvl w:val="0"/>
                <w:numId w:val="5"/>
              </w:numPr>
              <w:spacing w:after="160"/>
              <w:ind w:left="460" w:hanging="284"/>
              <w:rPr>
                <w:sz w:val="18"/>
                <w:szCs w:val="18"/>
              </w:rPr>
            </w:pPr>
            <w:r w:rsidRPr="00665F4E">
              <w:rPr>
                <w:sz w:val="18"/>
                <w:szCs w:val="18"/>
              </w:rPr>
              <w:t>Refer to the ‘</w:t>
            </w:r>
            <w:r w:rsidRPr="00D814AF">
              <w:rPr>
                <w:i/>
                <w:sz w:val="18"/>
                <w:szCs w:val="18"/>
              </w:rPr>
              <w:t>Safe Handling of Firearms Manual</w:t>
            </w:r>
            <w:r w:rsidRPr="00665F4E">
              <w:rPr>
                <w:sz w:val="18"/>
                <w:szCs w:val="18"/>
              </w:rPr>
              <w:t xml:space="preserve">’ for safe receipt and storage practices. </w:t>
            </w:r>
          </w:p>
        </w:tc>
      </w:tr>
      <w:tr w:rsidR="00665F4E" w:rsidRPr="0088152F" w14:paraId="73E92BDE" w14:textId="77777777" w:rsidTr="00D814AF">
        <w:trPr>
          <w:trHeight w:val="1077"/>
          <w:jc w:val="center"/>
        </w:trPr>
        <w:tc>
          <w:tcPr>
            <w:tcW w:w="283" w:type="dxa"/>
            <w:vMerge/>
            <w:vAlign w:val="bottom"/>
          </w:tcPr>
          <w:p w14:paraId="776D5A2D" w14:textId="77777777" w:rsidR="00665F4E" w:rsidRPr="0088152F" w:rsidRDefault="00665F4E" w:rsidP="00665F4E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6520" w:type="dxa"/>
            <w:gridSpan w:val="51"/>
            <w:vMerge/>
            <w:vAlign w:val="center"/>
          </w:tcPr>
          <w:p w14:paraId="392974F9" w14:textId="77777777" w:rsidR="00665F4E" w:rsidRPr="0088152F" w:rsidRDefault="00665F4E" w:rsidP="001471F5">
            <w:pPr>
              <w:spacing w:before="120" w:after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970" w:type="dxa"/>
            <w:gridSpan w:val="21"/>
            <w:tcBorders>
              <w:top w:val="single" w:sz="4" w:space="0" w:color="auto"/>
            </w:tcBorders>
          </w:tcPr>
          <w:p w14:paraId="06793B6B" w14:textId="77777777" w:rsidR="00665F4E" w:rsidRPr="00665F4E" w:rsidRDefault="00665F4E" w:rsidP="00665F4E">
            <w:pPr>
              <w:ind w:left="720"/>
              <w:rPr>
                <w:sz w:val="18"/>
                <w:szCs w:val="18"/>
              </w:rPr>
            </w:pPr>
          </w:p>
        </w:tc>
      </w:tr>
      <w:tr w:rsidR="005D19E6" w:rsidRPr="00B20D71" w14:paraId="410CADA1" w14:textId="77777777" w:rsidTr="00D814AF">
        <w:trPr>
          <w:trHeight w:hRule="exact" w:val="85"/>
          <w:jc w:val="center"/>
        </w:trPr>
        <w:tc>
          <w:tcPr>
            <w:tcW w:w="283" w:type="dxa"/>
            <w:vAlign w:val="bottom"/>
          </w:tcPr>
          <w:p w14:paraId="5344E619" w14:textId="77777777" w:rsidR="005D19E6" w:rsidRPr="00B20D71" w:rsidRDefault="005D19E6" w:rsidP="006B0890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72"/>
            <w:vAlign w:val="bottom"/>
          </w:tcPr>
          <w:p w14:paraId="153C3011" w14:textId="77777777" w:rsidR="005D19E6" w:rsidRPr="00B20D71" w:rsidRDefault="005D19E6" w:rsidP="006B0890">
            <w:pPr>
              <w:spacing w:after="0"/>
              <w:rPr>
                <w:sz w:val="18"/>
                <w:szCs w:val="18"/>
              </w:rPr>
            </w:pPr>
          </w:p>
        </w:tc>
      </w:tr>
      <w:tr w:rsidR="006325D0" w:rsidRPr="006325D0" w14:paraId="75A496F2" w14:textId="77777777" w:rsidTr="005D19E6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CED5" w14:textId="77777777" w:rsidR="006325D0" w:rsidRPr="006325D0" w:rsidRDefault="00246A00" w:rsidP="006325D0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A: </w:t>
            </w:r>
            <w:r w:rsidR="006325D0">
              <w:rPr>
                <w:b/>
                <w:szCs w:val="22"/>
              </w:rPr>
              <w:t xml:space="preserve">TO BE COMPLETED BY THE </w:t>
            </w:r>
            <w:r>
              <w:rPr>
                <w:b/>
                <w:szCs w:val="22"/>
              </w:rPr>
              <w:t>SURRENDERING PERSON</w:t>
            </w:r>
            <w:r w:rsidR="00730AD0">
              <w:rPr>
                <w:b/>
                <w:szCs w:val="22"/>
              </w:rPr>
              <w:t xml:space="preserve"> (OR RECEIVING DEALER)</w:t>
            </w:r>
          </w:p>
        </w:tc>
      </w:tr>
      <w:tr w:rsidR="00F44CCD" w:rsidRPr="00094CC2" w14:paraId="0ED50803" w14:textId="77777777" w:rsidTr="00D814AF">
        <w:trPr>
          <w:trHeight w:hRule="exact" w:val="340"/>
          <w:jc w:val="center"/>
        </w:trPr>
        <w:tc>
          <w:tcPr>
            <w:tcW w:w="9211" w:type="dxa"/>
            <w:gridSpan w:val="65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63FAC63" w14:textId="78C06132" w:rsidR="00F44CCD" w:rsidRPr="00094CC2" w:rsidRDefault="00F44CCD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0"/>
            <w:r w:rsidRPr="00094CC2">
              <w:rPr>
                <w:sz w:val="20"/>
                <w:szCs w:val="20"/>
              </w:rPr>
              <w:t xml:space="preserve">  I wish to remain anonymous in accordance with the General Amnesty, s64 Firearms Act 2015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2" w:type="dxa"/>
            <w:gridSpan w:val="8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13C53027" w14:textId="77777777" w:rsidR="00F44CCD" w:rsidRPr="00F44CCD" w:rsidRDefault="00F44CCD" w:rsidP="006B0890">
            <w:pPr>
              <w:spacing w:after="0"/>
              <w:rPr>
                <w:b/>
                <w:sz w:val="20"/>
                <w:szCs w:val="20"/>
              </w:rPr>
            </w:pPr>
            <w:r w:rsidRPr="00F44CCD">
              <w:rPr>
                <w:b/>
                <w:sz w:val="20"/>
                <w:szCs w:val="20"/>
              </w:rPr>
              <w:t>OR</w:t>
            </w:r>
          </w:p>
        </w:tc>
      </w:tr>
      <w:tr w:rsidR="00254082" w:rsidRPr="00B20D71" w14:paraId="4A1DBF47" w14:textId="77777777" w:rsidTr="00B81F1B">
        <w:trPr>
          <w:trHeight w:hRule="exact" w:val="397"/>
          <w:jc w:val="center"/>
        </w:trPr>
        <w:tc>
          <w:tcPr>
            <w:tcW w:w="384" w:type="dxa"/>
            <w:gridSpan w:val="2"/>
            <w:tcBorders>
              <w:left w:val="single" w:sz="4" w:space="0" w:color="auto"/>
            </w:tcBorders>
            <w:vAlign w:val="bottom"/>
          </w:tcPr>
          <w:p w14:paraId="1DA10547" w14:textId="77777777" w:rsidR="00254082" w:rsidRPr="00094CC2" w:rsidRDefault="00254082" w:rsidP="006B0890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I,</w:t>
            </w:r>
          </w:p>
        </w:tc>
        <w:tc>
          <w:tcPr>
            <w:tcW w:w="10389" w:type="dxa"/>
            <w:gridSpan w:val="71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45543262" w14:textId="77777777" w:rsidR="00254082" w:rsidRPr="00094CC2" w:rsidRDefault="00254082" w:rsidP="004672AE">
            <w:pPr>
              <w:spacing w:before="120"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4672AE">
              <w:rPr>
                <w:sz w:val="20"/>
                <w:szCs w:val="20"/>
              </w:rPr>
              <w:t> </w:t>
            </w:r>
            <w:r w:rsidR="004672AE">
              <w:rPr>
                <w:sz w:val="20"/>
                <w:szCs w:val="20"/>
              </w:rPr>
              <w:t> </w:t>
            </w:r>
            <w:r w:rsidR="004672AE">
              <w:rPr>
                <w:sz w:val="20"/>
                <w:szCs w:val="20"/>
              </w:rPr>
              <w:t> </w:t>
            </w:r>
            <w:r w:rsidR="004672AE">
              <w:rPr>
                <w:sz w:val="20"/>
                <w:szCs w:val="20"/>
              </w:rPr>
              <w:t> </w:t>
            </w:r>
            <w:r w:rsidR="004672AE">
              <w:rPr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254082" w:rsidRPr="00B20D71" w14:paraId="382E84EC" w14:textId="77777777" w:rsidTr="00D814AF">
        <w:trPr>
          <w:trHeight w:hRule="exact" w:val="227"/>
          <w:jc w:val="center"/>
        </w:trPr>
        <w:tc>
          <w:tcPr>
            <w:tcW w:w="384" w:type="dxa"/>
            <w:gridSpan w:val="2"/>
            <w:tcBorders>
              <w:left w:val="single" w:sz="4" w:space="0" w:color="auto"/>
            </w:tcBorders>
            <w:vAlign w:val="bottom"/>
          </w:tcPr>
          <w:p w14:paraId="723FF349" w14:textId="77777777" w:rsidR="00254082" w:rsidRPr="00B20D71" w:rsidRDefault="00254082" w:rsidP="006B0890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389" w:type="dxa"/>
            <w:gridSpan w:val="71"/>
            <w:tcBorders>
              <w:right w:val="single" w:sz="4" w:space="0" w:color="auto"/>
            </w:tcBorders>
          </w:tcPr>
          <w:p w14:paraId="1A653853" w14:textId="77777777" w:rsidR="00254082" w:rsidRPr="006325D0" w:rsidRDefault="00254082" w:rsidP="006B0890">
            <w:pPr>
              <w:spacing w:after="0"/>
              <w:rPr>
                <w:i/>
                <w:sz w:val="16"/>
                <w:szCs w:val="16"/>
              </w:rPr>
            </w:pPr>
            <w:r w:rsidRPr="006325D0">
              <w:rPr>
                <w:i/>
                <w:sz w:val="16"/>
                <w:szCs w:val="16"/>
              </w:rPr>
              <w:t>(Full Name)</w:t>
            </w:r>
          </w:p>
        </w:tc>
      </w:tr>
      <w:tr w:rsidR="00254082" w:rsidRPr="00B20D71" w14:paraId="4A5546F6" w14:textId="77777777" w:rsidTr="00B81F1B">
        <w:trPr>
          <w:trHeight w:hRule="exact" w:val="397"/>
          <w:jc w:val="center"/>
        </w:trPr>
        <w:tc>
          <w:tcPr>
            <w:tcW w:w="384" w:type="dxa"/>
            <w:gridSpan w:val="2"/>
            <w:tcBorders>
              <w:left w:val="single" w:sz="4" w:space="0" w:color="auto"/>
            </w:tcBorders>
            <w:vAlign w:val="bottom"/>
          </w:tcPr>
          <w:p w14:paraId="6BAE111F" w14:textId="77777777" w:rsidR="00254082" w:rsidRPr="00094CC2" w:rsidRDefault="00254082" w:rsidP="006B0890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of</w:t>
            </w:r>
          </w:p>
        </w:tc>
        <w:tc>
          <w:tcPr>
            <w:tcW w:w="10389" w:type="dxa"/>
            <w:gridSpan w:val="71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0FD3C5BB" w14:textId="77777777" w:rsidR="00254082" w:rsidRPr="00094CC2" w:rsidRDefault="00254082" w:rsidP="00B81F1B">
            <w:pPr>
              <w:spacing w:before="120"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254082" w:rsidRPr="00B20D71" w14:paraId="14CE4E54" w14:textId="77777777" w:rsidTr="00D814AF">
        <w:trPr>
          <w:trHeight w:hRule="exact" w:val="227"/>
          <w:jc w:val="center"/>
        </w:trPr>
        <w:tc>
          <w:tcPr>
            <w:tcW w:w="384" w:type="dxa"/>
            <w:gridSpan w:val="2"/>
            <w:tcBorders>
              <w:left w:val="single" w:sz="4" w:space="0" w:color="auto"/>
            </w:tcBorders>
            <w:vAlign w:val="bottom"/>
          </w:tcPr>
          <w:p w14:paraId="449035C4" w14:textId="77777777" w:rsidR="00254082" w:rsidRPr="00B20D71" w:rsidRDefault="00254082" w:rsidP="006B0890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389" w:type="dxa"/>
            <w:gridSpan w:val="71"/>
            <w:tcBorders>
              <w:top w:val="dotted" w:sz="4" w:space="0" w:color="auto"/>
              <w:right w:val="single" w:sz="4" w:space="0" w:color="auto"/>
            </w:tcBorders>
          </w:tcPr>
          <w:p w14:paraId="6B6B7758" w14:textId="77777777" w:rsidR="00254082" w:rsidRPr="006325D0" w:rsidRDefault="00254082" w:rsidP="006B0890">
            <w:pPr>
              <w:spacing w:after="0"/>
              <w:rPr>
                <w:i/>
                <w:sz w:val="16"/>
                <w:szCs w:val="16"/>
              </w:rPr>
            </w:pPr>
            <w:r w:rsidRPr="006325D0">
              <w:rPr>
                <w:i/>
                <w:sz w:val="16"/>
                <w:szCs w:val="16"/>
              </w:rPr>
              <w:t>(Full Address)</w:t>
            </w:r>
          </w:p>
        </w:tc>
      </w:tr>
      <w:tr w:rsidR="00254082" w:rsidRPr="00B20D71" w14:paraId="36FF0CC7" w14:textId="77777777" w:rsidTr="00D814AF">
        <w:trPr>
          <w:trHeight w:hRule="exact" w:val="454"/>
          <w:jc w:val="center"/>
        </w:trPr>
        <w:tc>
          <w:tcPr>
            <w:tcW w:w="1957" w:type="dxa"/>
            <w:gridSpan w:val="13"/>
            <w:tcBorders>
              <w:left w:val="single" w:sz="4" w:space="0" w:color="auto"/>
            </w:tcBorders>
            <w:vAlign w:val="bottom"/>
          </w:tcPr>
          <w:p w14:paraId="499F9A99" w14:textId="77777777" w:rsidR="00254082" w:rsidRPr="00094CC2" w:rsidRDefault="00254082" w:rsidP="00094CC2">
            <w:pPr>
              <w:spacing w:after="0"/>
              <w:ind w:right="-108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Contact Telephone:</w:t>
            </w:r>
          </w:p>
        </w:tc>
        <w:tc>
          <w:tcPr>
            <w:tcW w:w="697" w:type="dxa"/>
            <w:gridSpan w:val="3"/>
            <w:vAlign w:val="bottom"/>
          </w:tcPr>
          <w:p w14:paraId="0AFAAE43" w14:textId="77777777" w:rsidR="00254082" w:rsidRPr="00B20D71" w:rsidRDefault="00254082" w:rsidP="00094CC2">
            <w:pPr>
              <w:spacing w:after="0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Home:</w:t>
            </w:r>
          </w:p>
        </w:tc>
        <w:tc>
          <w:tcPr>
            <w:tcW w:w="2187" w:type="dxa"/>
            <w:gridSpan w:val="18"/>
            <w:tcBorders>
              <w:bottom w:val="dotted" w:sz="4" w:space="0" w:color="auto"/>
            </w:tcBorders>
            <w:vAlign w:val="bottom"/>
          </w:tcPr>
          <w:p w14:paraId="4DFBE92D" w14:textId="77777777" w:rsidR="00254082" w:rsidRPr="00094CC2" w:rsidRDefault="00254082" w:rsidP="002B2BE9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 xml:space="preserve">(  </w:t>
            </w:r>
            <w:r w:rsidRPr="00094CC2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) </w:t>
            </w:r>
            <w:r w:rsidR="008A40A6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1" w:name="Text4"/>
            <w:r w:rsidR="008A40A6">
              <w:rPr>
                <w:sz w:val="20"/>
                <w:szCs w:val="20"/>
              </w:rPr>
              <w:instrText xml:space="preserve"> FORMTEXT </w:instrText>
            </w:r>
            <w:r w:rsidR="008A40A6">
              <w:rPr>
                <w:sz w:val="20"/>
                <w:szCs w:val="20"/>
              </w:rPr>
            </w:r>
            <w:r w:rsidR="008A40A6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8A40A6"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731" w:type="dxa"/>
            <w:gridSpan w:val="9"/>
            <w:vAlign w:val="bottom"/>
          </w:tcPr>
          <w:p w14:paraId="542D3CF6" w14:textId="77777777" w:rsidR="00254082" w:rsidRPr="00B20D71" w:rsidRDefault="00254082" w:rsidP="006B0890">
            <w:pPr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Work:</w:t>
            </w:r>
          </w:p>
        </w:tc>
        <w:tc>
          <w:tcPr>
            <w:tcW w:w="2282" w:type="dxa"/>
            <w:gridSpan w:val="16"/>
            <w:tcBorders>
              <w:bottom w:val="dotted" w:sz="4" w:space="0" w:color="auto"/>
            </w:tcBorders>
            <w:vAlign w:val="bottom"/>
          </w:tcPr>
          <w:p w14:paraId="66888C7F" w14:textId="77777777" w:rsidR="00254082" w:rsidRPr="00094CC2" w:rsidRDefault="00254082" w:rsidP="002B2BE9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 xml:space="preserve">(  </w:t>
            </w:r>
            <w:r w:rsidRPr="00094CC2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) </w:t>
            </w:r>
            <w:r w:rsidR="008A40A6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8A40A6">
              <w:rPr>
                <w:sz w:val="20"/>
                <w:szCs w:val="20"/>
              </w:rPr>
              <w:instrText xml:space="preserve"> FORMTEXT </w:instrText>
            </w:r>
            <w:r w:rsidR="008A40A6">
              <w:rPr>
                <w:sz w:val="20"/>
                <w:szCs w:val="20"/>
              </w:rPr>
            </w:r>
            <w:r w:rsidR="008A40A6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8A40A6">
              <w:rPr>
                <w:sz w:val="20"/>
                <w:szCs w:val="20"/>
              </w:rPr>
              <w:fldChar w:fldCharType="end"/>
            </w:r>
          </w:p>
        </w:tc>
        <w:tc>
          <w:tcPr>
            <w:tcW w:w="917" w:type="dxa"/>
            <w:gridSpan w:val="3"/>
            <w:vAlign w:val="bottom"/>
          </w:tcPr>
          <w:p w14:paraId="1F82C9E4" w14:textId="77777777" w:rsidR="00254082" w:rsidRPr="00B20D71" w:rsidRDefault="00254082" w:rsidP="006B0890">
            <w:pPr>
              <w:spacing w:after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Mobile:</w:t>
            </w:r>
          </w:p>
        </w:tc>
        <w:tc>
          <w:tcPr>
            <w:tcW w:w="2002" w:type="dxa"/>
            <w:gridSpan w:val="11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7787FCED" w14:textId="77777777" w:rsidR="00254082" w:rsidRPr="00094CC2" w:rsidRDefault="008A40A6" w:rsidP="002B2BE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814AF" w:rsidRPr="00B20D71" w14:paraId="3EA6C178" w14:textId="77777777" w:rsidTr="004C7E60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9A11B8" w14:textId="77777777" w:rsidR="00D814AF" w:rsidRPr="00B20D71" w:rsidRDefault="00D814AF" w:rsidP="004C7E60">
            <w:pPr>
              <w:spacing w:after="0"/>
              <w:rPr>
                <w:sz w:val="18"/>
                <w:szCs w:val="18"/>
              </w:rPr>
            </w:pPr>
          </w:p>
        </w:tc>
      </w:tr>
      <w:tr w:rsidR="00D814AF" w:rsidRPr="00B20D71" w14:paraId="05053421" w14:textId="77777777" w:rsidTr="00D814AF">
        <w:trPr>
          <w:trHeight w:hRule="exact" w:val="397"/>
          <w:jc w:val="center"/>
        </w:trPr>
        <w:tc>
          <w:tcPr>
            <w:tcW w:w="3747" w:type="dxa"/>
            <w:gridSpan w:val="2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E58FBBA" w14:textId="77777777" w:rsidR="00D814AF" w:rsidRPr="00094CC2" w:rsidRDefault="00D814AF" w:rsidP="004C7E60">
            <w:pPr>
              <w:spacing w:after="0"/>
              <w:rPr>
                <w:sz w:val="18"/>
                <w:szCs w:val="18"/>
              </w:rPr>
            </w:pPr>
            <w:r w:rsidRPr="00094CC2">
              <w:rPr>
                <w:sz w:val="20"/>
                <w:szCs w:val="20"/>
              </w:rPr>
              <w:t>Firearms Licence Number:</w:t>
            </w:r>
            <w:r>
              <w:rPr>
                <w:sz w:val="18"/>
                <w:szCs w:val="18"/>
              </w:rPr>
              <w:t xml:space="preserve"> </w:t>
            </w:r>
            <w:r w:rsidRPr="00B65514">
              <w:rPr>
                <w:i/>
                <w:sz w:val="14"/>
                <w:szCs w:val="14"/>
              </w:rPr>
              <w:t>(if applicable)</w:t>
            </w: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DCDF5" w14:textId="77777777" w:rsidR="00D814AF" w:rsidRPr="00094CC2" w:rsidRDefault="00D814AF" w:rsidP="004C7E60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32378" w14:textId="77777777" w:rsidR="00D814AF" w:rsidRPr="00094CC2" w:rsidRDefault="00D814AF" w:rsidP="004C7E60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488EA" w14:textId="77777777" w:rsidR="00D814AF" w:rsidRPr="00094CC2" w:rsidRDefault="00D814AF" w:rsidP="004C7E60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53613" w14:textId="77777777" w:rsidR="00D814AF" w:rsidRPr="00094CC2" w:rsidRDefault="00D814AF" w:rsidP="004C7E60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8522A" w14:textId="77777777" w:rsidR="00D814AF" w:rsidRPr="00094CC2" w:rsidRDefault="00D814AF" w:rsidP="004C7E60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4F83C" w14:textId="77777777" w:rsidR="00D814AF" w:rsidRPr="00094CC2" w:rsidRDefault="00D814AF" w:rsidP="004C7E60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413FA" w14:textId="77777777" w:rsidR="00D814AF" w:rsidRPr="00094CC2" w:rsidRDefault="00D814AF" w:rsidP="004C7E60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779" w:type="dxa"/>
            <w:gridSpan w:val="8"/>
            <w:tcBorders>
              <w:left w:val="single" w:sz="4" w:space="0" w:color="auto"/>
            </w:tcBorders>
            <w:vAlign w:val="bottom"/>
          </w:tcPr>
          <w:p w14:paraId="171F332B" w14:textId="77777777" w:rsidR="00D814AF" w:rsidRDefault="00D814AF" w:rsidP="004C7E60">
            <w:pPr>
              <w:spacing w:after="0"/>
              <w:jc w:val="center"/>
            </w:pPr>
          </w:p>
        </w:tc>
        <w:tc>
          <w:tcPr>
            <w:tcW w:w="3709" w:type="dxa"/>
            <w:gridSpan w:val="18"/>
            <w:tcBorders>
              <w:right w:val="single" w:sz="4" w:space="0" w:color="auto"/>
            </w:tcBorders>
            <w:vAlign w:val="bottom"/>
          </w:tcPr>
          <w:p w14:paraId="22FAA7D4" w14:textId="77777777" w:rsidR="00D814AF" w:rsidRPr="00094CC2" w:rsidRDefault="005024DE" w:rsidP="004C7E6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Not Licenced</w:t>
            </w:r>
          </w:p>
        </w:tc>
      </w:tr>
      <w:tr w:rsidR="00254082" w:rsidRPr="00B20D71" w14:paraId="2F805DF6" w14:textId="77777777" w:rsidTr="008845B9">
        <w:trPr>
          <w:trHeight w:hRule="exact" w:val="2098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right w:val="single" w:sz="4" w:space="0" w:color="auto"/>
            </w:tcBorders>
          </w:tcPr>
          <w:p w14:paraId="33AD8DBC" w14:textId="77777777" w:rsidR="00254082" w:rsidRPr="00094CC2" w:rsidRDefault="00AB7B94" w:rsidP="008845B9">
            <w:pPr>
              <w:tabs>
                <w:tab w:val="left" w:pos="319"/>
              </w:tabs>
              <w:spacing w:before="120"/>
              <w:ind w:left="318" w:hanging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254082" w:rsidRPr="00094CC2">
              <w:rPr>
                <w:sz w:val="20"/>
                <w:szCs w:val="20"/>
              </w:rPr>
              <w:t xml:space="preserve"> </w:t>
            </w:r>
            <w:r w:rsidR="00254082" w:rsidRPr="00094CC2">
              <w:rPr>
                <w:sz w:val="20"/>
                <w:szCs w:val="20"/>
              </w:rPr>
              <w:tab/>
              <w:t>hereby surrender</w:t>
            </w:r>
            <w:r w:rsidR="00730AD0">
              <w:rPr>
                <w:sz w:val="20"/>
                <w:szCs w:val="20"/>
              </w:rPr>
              <w:t xml:space="preserve"> unconditionally to the South Australia Police,</w:t>
            </w:r>
            <w:r w:rsidR="00254082" w:rsidRPr="00094CC2">
              <w:rPr>
                <w:sz w:val="20"/>
                <w:szCs w:val="20"/>
              </w:rPr>
              <w:t xml:space="preserve"> this firearm </w:t>
            </w:r>
            <w:r w:rsidR="00730AD0">
              <w:rPr>
                <w:sz w:val="20"/>
                <w:szCs w:val="20"/>
              </w:rPr>
              <w:t>and I will not make any claim whatsoever in relation to this firearm. (may be anonymous)</w:t>
            </w:r>
          </w:p>
          <w:p w14:paraId="24234488" w14:textId="77777777" w:rsidR="00254082" w:rsidRPr="00094CC2" w:rsidRDefault="00AB7B94" w:rsidP="008845B9">
            <w:pPr>
              <w:tabs>
                <w:tab w:val="left" w:pos="319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254082" w:rsidRPr="00094CC2">
              <w:rPr>
                <w:sz w:val="20"/>
                <w:szCs w:val="20"/>
              </w:rPr>
              <w:t xml:space="preserve"> </w:t>
            </w:r>
            <w:r w:rsidR="00254082" w:rsidRPr="00094CC2">
              <w:rPr>
                <w:sz w:val="20"/>
                <w:szCs w:val="20"/>
              </w:rPr>
              <w:tab/>
              <w:t>hereby surrender this firearm</w:t>
            </w:r>
            <w:r w:rsidR="00730AD0">
              <w:rPr>
                <w:sz w:val="20"/>
                <w:szCs w:val="20"/>
              </w:rPr>
              <w:t xml:space="preserve"> for the purpose of the firearm being de-activated and subsequently returned to me.</w:t>
            </w:r>
          </w:p>
          <w:p w14:paraId="7808EA12" w14:textId="77777777" w:rsidR="00254082" w:rsidRDefault="00AB7B94" w:rsidP="008845B9">
            <w:pPr>
              <w:tabs>
                <w:tab w:val="left" w:pos="319"/>
              </w:tabs>
              <w:spacing w:before="120"/>
              <w:ind w:left="319" w:hanging="31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"/>
            <w:r w:rsidR="00254082" w:rsidRPr="00094CC2">
              <w:rPr>
                <w:sz w:val="20"/>
                <w:szCs w:val="20"/>
              </w:rPr>
              <w:t xml:space="preserve"> </w:t>
            </w:r>
            <w:r w:rsidR="00254082" w:rsidRPr="00094CC2">
              <w:rPr>
                <w:sz w:val="20"/>
                <w:szCs w:val="20"/>
              </w:rPr>
              <w:tab/>
              <w:t>hereby surrender</w:t>
            </w:r>
            <w:r w:rsidR="00730AD0">
              <w:rPr>
                <w:sz w:val="20"/>
                <w:szCs w:val="20"/>
              </w:rPr>
              <w:t xml:space="preserve"> this firearm for the purpose of seeking to become the registered owner of the firearm (</w:t>
            </w:r>
            <w:r w:rsidR="00730AD0" w:rsidRPr="00730AD0">
              <w:rPr>
                <w:i/>
                <w:sz w:val="20"/>
                <w:szCs w:val="20"/>
              </w:rPr>
              <w:t>PD306 – Application for a Permit to Acquire a Firearm</w:t>
            </w:r>
            <w:r w:rsidR="00730AD0">
              <w:rPr>
                <w:sz w:val="20"/>
                <w:szCs w:val="20"/>
              </w:rPr>
              <w:t xml:space="preserve"> also required).</w:t>
            </w:r>
          </w:p>
          <w:p w14:paraId="0908BE7C" w14:textId="77777777" w:rsidR="00730AD0" w:rsidRPr="00B20D71" w:rsidRDefault="00730AD0" w:rsidP="008845B9">
            <w:pPr>
              <w:tabs>
                <w:tab w:val="left" w:pos="319"/>
              </w:tabs>
              <w:spacing w:before="120"/>
              <w:ind w:left="319" w:hanging="319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</w:t>
            </w:r>
            <w:r w:rsidRPr="00094CC2">
              <w:rPr>
                <w:sz w:val="20"/>
                <w:szCs w:val="20"/>
              </w:rPr>
              <w:tab/>
              <w:t>hereby surrender</w:t>
            </w:r>
            <w:r>
              <w:rPr>
                <w:sz w:val="20"/>
                <w:szCs w:val="20"/>
              </w:rPr>
              <w:t xml:space="preserve"> this firearm for the purpose of entering into a private commercial arrangement to sell the firearm to a licensed firearms dealer.</w:t>
            </w:r>
          </w:p>
        </w:tc>
      </w:tr>
      <w:tr w:rsidR="00254082" w:rsidRPr="00B20D71" w14:paraId="28E1FDFD" w14:textId="77777777" w:rsidTr="00D814AF">
        <w:trPr>
          <w:trHeight w:hRule="exact" w:val="454"/>
          <w:jc w:val="center"/>
        </w:trPr>
        <w:tc>
          <w:tcPr>
            <w:tcW w:w="1815" w:type="dxa"/>
            <w:gridSpan w:val="11"/>
            <w:tcBorders>
              <w:left w:val="single" w:sz="4" w:space="0" w:color="auto"/>
            </w:tcBorders>
            <w:vAlign w:val="bottom"/>
          </w:tcPr>
          <w:p w14:paraId="6AA161B5" w14:textId="77777777" w:rsidR="00254082" w:rsidRPr="00094CC2" w:rsidRDefault="00254082" w:rsidP="00094CC2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Make of Firearm:</w:t>
            </w:r>
          </w:p>
        </w:tc>
        <w:tc>
          <w:tcPr>
            <w:tcW w:w="8958" w:type="dxa"/>
            <w:gridSpan w:val="62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4C2E5790" w14:textId="77777777" w:rsidR="00254082" w:rsidRPr="00094CC2" w:rsidRDefault="00254082" w:rsidP="002B2BE9">
            <w:pPr>
              <w:spacing w:before="200"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254082" w:rsidRPr="00B20D71" w14:paraId="2D783327" w14:textId="77777777" w:rsidTr="00D814AF">
        <w:trPr>
          <w:trHeight w:hRule="exact" w:val="454"/>
          <w:jc w:val="center"/>
        </w:trPr>
        <w:tc>
          <w:tcPr>
            <w:tcW w:w="807" w:type="dxa"/>
            <w:gridSpan w:val="3"/>
            <w:tcBorders>
              <w:left w:val="single" w:sz="4" w:space="0" w:color="auto"/>
            </w:tcBorders>
            <w:vAlign w:val="bottom"/>
          </w:tcPr>
          <w:p w14:paraId="00D9A21D" w14:textId="77777777" w:rsidR="00254082" w:rsidRPr="00094CC2" w:rsidRDefault="00254082" w:rsidP="006B0890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Type:</w:t>
            </w:r>
          </w:p>
        </w:tc>
        <w:tc>
          <w:tcPr>
            <w:tcW w:w="9966" w:type="dxa"/>
            <w:gridSpan w:val="70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382CE5C9" w14:textId="77777777" w:rsidR="00254082" w:rsidRPr="00094CC2" w:rsidRDefault="00254082" w:rsidP="002B2BE9">
            <w:pPr>
              <w:spacing w:before="200"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254082" w:rsidRPr="00B20D71" w14:paraId="330BED44" w14:textId="77777777" w:rsidTr="006B0890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74F2A05" w14:textId="77777777" w:rsidR="00254082" w:rsidRPr="00B20D71" w:rsidRDefault="00254082" w:rsidP="006B0890">
            <w:pPr>
              <w:spacing w:after="0"/>
              <w:rPr>
                <w:sz w:val="18"/>
                <w:szCs w:val="18"/>
              </w:rPr>
            </w:pPr>
          </w:p>
        </w:tc>
      </w:tr>
      <w:tr w:rsidR="00254082" w:rsidRPr="00B20D71" w14:paraId="43513414" w14:textId="77777777" w:rsidTr="00D814AF">
        <w:trPr>
          <w:trHeight w:hRule="exact" w:val="397"/>
          <w:jc w:val="center"/>
        </w:trPr>
        <w:tc>
          <w:tcPr>
            <w:tcW w:w="192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B9A0F76" w14:textId="77777777" w:rsidR="00254082" w:rsidRPr="00094CC2" w:rsidRDefault="00254082" w:rsidP="006B0890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Serial Number: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FFFD5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63976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74EB7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39D12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D862B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0F629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707B3B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45555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A81FB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96DCC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960F71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B1DEB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79F3B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472A0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E35F2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86C3E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99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7D4C95" w14:textId="77777777" w:rsidR="00254082" w:rsidRPr="00094CC2" w:rsidRDefault="00254082" w:rsidP="00B65514">
            <w:pPr>
              <w:spacing w:after="0"/>
              <w:ind w:left="-108"/>
              <w:jc w:val="right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Calibre:</w:t>
            </w:r>
            <w:r w:rsidR="00B65514">
              <w:rPr>
                <w:sz w:val="20"/>
                <w:szCs w:val="20"/>
              </w:rPr>
              <w:t xml:space="preserve"> </w:t>
            </w:r>
            <w:r w:rsidR="00B65514">
              <w:rPr>
                <w:sz w:val="20"/>
                <w:szCs w:val="20"/>
              </w:rPr>
              <w:br/>
            </w:r>
            <w:r w:rsidR="00B65514" w:rsidRPr="00B65514">
              <w:rPr>
                <w:i/>
                <w:sz w:val="14"/>
                <w:szCs w:val="14"/>
              </w:rPr>
              <w:t>(if applicable)</w:t>
            </w: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FC399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FABC1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D0FE3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74C35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377CD" w14:textId="77777777" w:rsidR="00254082" w:rsidRPr="00094CC2" w:rsidRDefault="0025408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447D8B4" w14:textId="77777777" w:rsidR="00254082" w:rsidRPr="00B20D71" w:rsidRDefault="00254082" w:rsidP="006B0890">
            <w:pPr>
              <w:spacing w:after="0"/>
              <w:rPr>
                <w:sz w:val="18"/>
                <w:szCs w:val="18"/>
              </w:rPr>
            </w:pPr>
          </w:p>
        </w:tc>
      </w:tr>
      <w:tr w:rsidR="00094CC2" w:rsidRPr="00B20D71" w14:paraId="1C892CB0" w14:textId="77777777" w:rsidTr="00D814AF">
        <w:trPr>
          <w:trHeight w:hRule="exact" w:val="567"/>
          <w:jc w:val="center"/>
        </w:trPr>
        <w:tc>
          <w:tcPr>
            <w:tcW w:w="1391" w:type="dxa"/>
            <w:gridSpan w:val="8"/>
            <w:tcBorders>
              <w:left w:val="single" w:sz="4" w:space="0" w:color="auto"/>
            </w:tcBorders>
            <w:vAlign w:val="bottom"/>
          </w:tcPr>
          <w:p w14:paraId="1D47B012" w14:textId="77777777" w:rsidR="00094CC2" w:rsidRPr="00094CC2" w:rsidRDefault="00094CC2" w:rsidP="006B0890">
            <w:pPr>
              <w:spacing w:after="0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Signature:</w:t>
            </w:r>
          </w:p>
        </w:tc>
        <w:tc>
          <w:tcPr>
            <w:tcW w:w="6337" w:type="dxa"/>
            <w:gridSpan w:val="49"/>
            <w:tcBorders>
              <w:bottom w:val="dotted" w:sz="4" w:space="0" w:color="auto"/>
            </w:tcBorders>
            <w:vAlign w:val="bottom"/>
          </w:tcPr>
          <w:p w14:paraId="623A5CFB" w14:textId="77777777" w:rsidR="00094CC2" w:rsidRPr="00B20D71" w:rsidRDefault="00094CC2" w:rsidP="006B0890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43" w:type="dxa"/>
            <w:gridSpan w:val="5"/>
            <w:vAlign w:val="bottom"/>
          </w:tcPr>
          <w:p w14:paraId="740DFD18" w14:textId="77777777" w:rsidR="00094CC2" w:rsidRPr="00094CC2" w:rsidRDefault="00094CC2" w:rsidP="006B0890">
            <w:pPr>
              <w:spacing w:after="0"/>
              <w:jc w:val="right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t>Date:</w:t>
            </w:r>
          </w:p>
        </w:tc>
        <w:tc>
          <w:tcPr>
            <w:tcW w:w="2002" w:type="dxa"/>
            <w:gridSpan w:val="11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57B381D8" w14:textId="77777777" w:rsidR="00094CC2" w:rsidRPr="00094CC2" w:rsidRDefault="00094CC2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/  </w:t>
            </w:r>
            <w:r w:rsidRPr="00094CC2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  <w:r w:rsidRPr="00094CC2">
              <w:rPr>
                <w:sz w:val="20"/>
                <w:szCs w:val="20"/>
              </w:rPr>
              <w:t xml:space="preserve">  /  </w:t>
            </w:r>
            <w:r w:rsidRPr="00094CC2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</w:tr>
      <w:tr w:rsidR="00094CC2" w:rsidRPr="00B20D71" w14:paraId="48F3A8CA" w14:textId="77777777" w:rsidTr="00A91BD0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42105" w14:textId="77777777" w:rsidR="00094CC2" w:rsidRPr="00B20D71" w:rsidRDefault="00094CC2" w:rsidP="006B0890">
            <w:pPr>
              <w:spacing w:after="0"/>
              <w:rPr>
                <w:sz w:val="18"/>
                <w:szCs w:val="18"/>
              </w:rPr>
            </w:pPr>
          </w:p>
        </w:tc>
      </w:tr>
      <w:tr w:rsidR="00094CC2" w:rsidRPr="006325D0" w14:paraId="6137F852" w14:textId="77777777" w:rsidTr="008D67CF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1D68" w14:textId="77777777" w:rsidR="00094CC2" w:rsidRPr="006325D0" w:rsidRDefault="00094CC2" w:rsidP="006B0890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B: GENERAL AMNESTY DETAILS  </w:t>
            </w:r>
            <w:r w:rsidRPr="00386E30">
              <w:rPr>
                <w:sz w:val="20"/>
                <w:szCs w:val="20"/>
              </w:rPr>
              <w:t>(Optional for person surrendering items under Amnesty)</w:t>
            </w:r>
          </w:p>
        </w:tc>
      </w:tr>
      <w:tr w:rsidR="00094CC2" w:rsidRPr="00A91BD0" w14:paraId="5DDB7D26" w14:textId="77777777" w:rsidTr="008D67CF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B3E3DF4" w14:textId="77777777" w:rsidR="00094CC2" w:rsidRPr="00A91BD0" w:rsidRDefault="00E00B9F" w:rsidP="00246A0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</w:t>
            </w:r>
            <w:r w:rsidR="00094CC2" w:rsidRPr="00A91BD0">
              <w:rPr>
                <w:sz w:val="20"/>
                <w:szCs w:val="20"/>
              </w:rPr>
              <w:t>s the reason for the Amnesty surrender?</w:t>
            </w:r>
          </w:p>
        </w:tc>
      </w:tr>
      <w:tr w:rsidR="00B65514" w:rsidRPr="00A91BD0" w14:paraId="323AD894" w14:textId="77777777" w:rsidTr="00D814AF">
        <w:trPr>
          <w:trHeight w:hRule="exact" w:val="340"/>
          <w:jc w:val="center"/>
        </w:trPr>
        <w:tc>
          <w:tcPr>
            <w:tcW w:w="5926" w:type="dxa"/>
            <w:gridSpan w:val="44"/>
            <w:tcBorders>
              <w:left w:val="single" w:sz="4" w:space="0" w:color="auto"/>
            </w:tcBorders>
            <w:vAlign w:val="bottom"/>
          </w:tcPr>
          <w:p w14:paraId="485D0DE5" w14:textId="77777777" w:rsidR="00B65514" w:rsidRPr="00A91BD0" w:rsidRDefault="00B65514" w:rsidP="00B65514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The ability to register the firearm</w:t>
            </w:r>
          </w:p>
        </w:tc>
        <w:tc>
          <w:tcPr>
            <w:tcW w:w="4847" w:type="dxa"/>
            <w:gridSpan w:val="29"/>
            <w:tcBorders>
              <w:right w:val="single" w:sz="4" w:space="0" w:color="auto"/>
            </w:tcBorders>
            <w:vAlign w:val="bottom"/>
          </w:tcPr>
          <w:p w14:paraId="34EAE408" w14:textId="77777777" w:rsidR="00B65514" w:rsidRPr="00A91BD0" w:rsidRDefault="00B65514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A sense of responsibility</w:t>
            </w:r>
          </w:p>
        </w:tc>
      </w:tr>
      <w:tr w:rsidR="00094CC2" w:rsidRPr="00A91BD0" w14:paraId="1AD7B13B" w14:textId="77777777" w:rsidTr="00D814AF">
        <w:trPr>
          <w:trHeight w:hRule="exact" w:val="340"/>
          <w:jc w:val="center"/>
        </w:trPr>
        <w:tc>
          <w:tcPr>
            <w:tcW w:w="5926" w:type="dxa"/>
            <w:gridSpan w:val="44"/>
            <w:tcBorders>
              <w:left w:val="single" w:sz="4" w:space="0" w:color="auto"/>
            </w:tcBorders>
            <w:vAlign w:val="bottom"/>
          </w:tcPr>
          <w:p w14:paraId="16937F28" w14:textId="77777777" w:rsidR="00094CC2" w:rsidRPr="00A91BD0" w:rsidRDefault="00AB7B94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Firearm is no longer wanted</w:t>
            </w:r>
          </w:p>
        </w:tc>
        <w:tc>
          <w:tcPr>
            <w:tcW w:w="4847" w:type="dxa"/>
            <w:gridSpan w:val="29"/>
            <w:tcBorders>
              <w:right w:val="single" w:sz="4" w:space="0" w:color="auto"/>
            </w:tcBorders>
            <w:vAlign w:val="bottom"/>
          </w:tcPr>
          <w:p w14:paraId="3381EFC2" w14:textId="77777777" w:rsidR="00094CC2" w:rsidRPr="00A91BD0" w:rsidRDefault="00B65514" w:rsidP="00386E3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Other reason</w:t>
            </w:r>
          </w:p>
        </w:tc>
      </w:tr>
      <w:tr w:rsidR="00094CC2" w:rsidRPr="00A91BD0" w14:paraId="79935A0F" w14:textId="77777777" w:rsidTr="00D814AF">
        <w:trPr>
          <w:trHeight w:hRule="exact" w:val="340"/>
          <w:jc w:val="center"/>
        </w:trPr>
        <w:tc>
          <w:tcPr>
            <w:tcW w:w="5926" w:type="dxa"/>
            <w:gridSpan w:val="44"/>
            <w:tcBorders>
              <w:left w:val="single" w:sz="4" w:space="0" w:color="auto"/>
            </w:tcBorders>
            <w:vAlign w:val="bottom"/>
          </w:tcPr>
          <w:p w14:paraId="5FB6F069" w14:textId="77777777" w:rsidR="00094CC2" w:rsidRPr="00A91BD0" w:rsidRDefault="00AB7B94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To avoid being charged with an offence</w:t>
            </w:r>
          </w:p>
        </w:tc>
        <w:tc>
          <w:tcPr>
            <w:tcW w:w="4847" w:type="dxa"/>
            <w:gridSpan w:val="29"/>
            <w:tcBorders>
              <w:right w:val="single" w:sz="4" w:space="0" w:color="auto"/>
            </w:tcBorders>
            <w:vAlign w:val="bottom"/>
          </w:tcPr>
          <w:p w14:paraId="0831CD08" w14:textId="77777777" w:rsidR="00094CC2" w:rsidRPr="00A91BD0" w:rsidRDefault="00094CC2" w:rsidP="00246A0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A91BD0" w14:paraId="168C6CA9" w14:textId="77777777" w:rsidTr="008D67CF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B9884" w14:textId="77777777" w:rsidR="00094CC2" w:rsidRDefault="00094CC2" w:rsidP="00246A00">
            <w:pPr>
              <w:spacing w:after="0"/>
              <w:rPr>
                <w:sz w:val="20"/>
                <w:szCs w:val="20"/>
              </w:rPr>
            </w:pPr>
          </w:p>
          <w:p w14:paraId="3497D026" w14:textId="77777777" w:rsidR="0012522E" w:rsidRPr="0012522E" w:rsidRDefault="0012522E" w:rsidP="0012522E">
            <w:pPr>
              <w:rPr>
                <w:sz w:val="20"/>
                <w:szCs w:val="20"/>
              </w:rPr>
            </w:pPr>
          </w:p>
          <w:p w14:paraId="24F2ED75" w14:textId="77777777" w:rsidR="0012522E" w:rsidRPr="0012522E" w:rsidRDefault="0012522E" w:rsidP="0012522E">
            <w:pPr>
              <w:rPr>
                <w:sz w:val="20"/>
                <w:szCs w:val="20"/>
              </w:rPr>
            </w:pPr>
          </w:p>
        </w:tc>
      </w:tr>
      <w:tr w:rsidR="001471F5" w:rsidRPr="006325D0" w14:paraId="11F04A67" w14:textId="77777777" w:rsidTr="00632225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bottom w:val="single" w:sz="4" w:space="0" w:color="auto"/>
            </w:tcBorders>
            <w:vAlign w:val="center"/>
          </w:tcPr>
          <w:p w14:paraId="243149FE" w14:textId="77777777" w:rsidR="001471F5" w:rsidRDefault="001471F5" w:rsidP="00665F4E">
            <w:pPr>
              <w:spacing w:after="0"/>
              <w:rPr>
                <w:b/>
                <w:szCs w:val="22"/>
              </w:rPr>
            </w:pPr>
          </w:p>
        </w:tc>
      </w:tr>
      <w:tr w:rsidR="00AB3D10" w:rsidRPr="006325D0" w14:paraId="52808538" w14:textId="77777777" w:rsidTr="008D67CF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FC94" w14:textId="77777777" w:rsidR="00AB3D10" w:rsidRPr="006325D0" w:rsidRDefault="00AB3D10" w:rsidP="006B0890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B: GENERAL AMNESTY DETAILS - Continued </w:t>
            </w:r>
            <w:r w:rsidRPr="00386E30">
              <w:rPr>
                <w:sz w:val="20"/>
                <w:szCs w:val="20"/>
              </w:rPr>
              <w:t>(Optional for person surrendering items under Amnesty)</w:t>
            </w:r>
          </w:p>
        </w:tc>
      </w:tr>
      <w:tr w:rsidR="00094CC2" w:rsidRPr="00A91BD0" w14:paraId="7C977590" w14:textId="77777777" w:rsidTr="00A91BD0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838BD0" w14:textId="77777777" w:rsidR="00094CC2" w:rsidRPr="00A91BD0" w:rsidRDefault="00094CC2" w:rsidP="00386E3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What is the reason for not surrendering earlier?</w:t>
            </w:r>
          </w:p>
        </w:tc>
      </w:tr>
      <w:tr w:rsidR="00094CC2" w:rsidRPr="00A91BD0" w14:paraId="0C724178" w14:textId="77777777" w:rsidTr="00D814AF">
        <w:trPr>
          <w:trHeight w:hRule="exact" w:val="340"/>
          <w:jc w:val="center"/>
        </w:trPr>
        <w:tc>
          <w:tcPr>
            <w:tcW w:w="5926" w:type="dxa"/>
            <w:gridSpan w:val="44"/>
            <w:tcBorders>
              <w:left w:val="single" w:sz="4" w:space="0" w:color="auto"/>
            </w:tcBorders>
            <w:vAlign w:val="bottom"/>
          </w:tcPr>
          <w:p w14:paraId="59860EB2" w14:textId="77777777" w:rsidR="00094CC2" w:rsidRPr="00A91BD0" w:rsidRDefault="00977A7E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094CC2" w:rsidRPr="00A91BD0">
              <w:rPr>
                <w:sz w:val="20"/>
                <w:szCs w:val="20"/>
              </w:rPr>
              <w:t xml:space="preserve"> Firearm is new to surrender</w:t>
            </w:r>
          </w:p>
        </w:tc>
        <w:tc>
          <w:tcPr>
            <w:tcW w:w="4847" w:type="dxa"/>
            <w:gridSpan w:val="29"/>
            <w:tcBorders>
              <w:right w:val="single" w:sz="4" w:space="0" w:color="auto"/>
            </w:tcBorders>
            <w:vAlign w:val="bottom"/>
          </w:tcPr>
          <w:p w14:paraId="06EEA666" w14:textId="77777777" w:rsidR="00094CC2" w:rsidRPr="00A91BD0" w:rsidRDefault="00977A7E" w:rsidP="00386E3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Did not have the time or opportunity</w:t>
            </w:r>
          </w:p>
        </w:tc>
      </w:tr>
      <w:tr w:rsidR="00094CC2" w:rsidRPr="00A91BD0" w14:paraId="1DA907B9" w14:textId="77777777" w:rsidTr="00D814AF">
        <w:trPr>
          <w:trHeight w:hRule="exact" w:val="340"/>
          <w:jc w:val="center"/>
        </w:trPr>
        <w:tc>
          <w:tcPr>
            <w:tcW w:w="5926" w:type="dxa"/>
            <w:gridSpan w:val="44"/>
            <w:tcBorders>
              <w:left w:val="single" w:sz="4" w:space="0" w:color="auto"/>
            </w:tcBorders>
            <w:vAlign w:val="bottom"/>
          </w:tcPr>
          <w:p w14:paraId="164644BB" w14:textId="77777777" w:rsidR="00094CC2" w:rsidRPr="00A91BD0" w:rsidRDefault="00977A7E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Was not aware of the amnesty</w:t>
            </w:r>
          </w:p>
        </w:tc>
        <w:tc>
          <w:tcPr>
            <w:tcW w:w="4847" w:type="dxa"/>
            <w:gridSpan w:val="29"/>
            <w:tcBorders>
              <w:right w:val="single" w:sz="4" w:space="0" w:color="auto"/>
            </w:tcBorders>
            <w:vAlign w:val="bottom"/>
          </w:tcPr>
          <w:p w14:paraId="20C76CE3" w14:textId="77777777" w:rsidR="00094CC2" w:rsidRPr="00A91BD0" w:rsidRDefault="00977A7E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Other reason</w:t>
            </w:r>
          </w:p>
        </w:tc>
      </w:tr>
      <w:tr w:rsidR="00094CC2" w:rsidRPr="00A91BD0" w14:paraId="4A01353B" w14:textId="77777777" w:rsidTr="00A91BD0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789A1414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A91BD0" w14:paraId="35EA66BD" w14:textId="77777777" w:rsidTr="00A91BD0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63FCEA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How was the firearm obtained?</w:t>
            </w:r>
          </w:p>
        </w:tc>
      </w:tr>
      <w:tr w:rsidR="00094CC2" w:rsidRPr="00A91BD0" w14:paraId="6C5EBA64" w14:textId="77777777" w:rsidTr="00D814AF">
        <w:trPr>
          <w:trHeight w:hRule="exact" w:val="340"/>
          <w:jc w:val="center"/>
        </w:trPr>
        <w:tc>
          <w:tcPr>
            <w:tcW w:w="5926" w:type="dxa"/>
            <w:gridSpan w:val="44"/>
            <w:tcBorders>
              <w:left w:val="single" w:sz="4" w:space="0" w:color="auto"/>
            </w:tcBorders>
            <w:vAlign w:val="bottom"/>
          </w:tcPr>
          <w:p w14:paraId="7C74304E" w14:textId="77777777" w:rsidR="00094CC2" w:rsidRPr="00A91BD0" w:rsidRDefault="00977A7E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In possession prior to the 1996 buy back</w:t>
            </w:r>
          </w:p>
        </w:tc>
        <w:tc>
          <w:tcPr>
            <w:tcW w:w="4847" w:type="dxa"/>
            <w:gridSpan w:val="29"/>
            <w:tcBorders>
              <w:right w:val="single" w:sz="4" w:space="0" w:color="auto"/>
            </w:tcBorders>
            <w:vAlign w:val="bottom"/>
          </w:tcPr>
          <w:p w14:paraId="106E23C3" w14:textId="77777777" w:rsidR="00094CC2" w:rsidRPr="00A91BD0" w:rsidRDefault="00977A7E" w:rsidP="00386E3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Gift / Inheritance / Family heirloom</w:t>
            </w:r>
          </w:p>
        </w:tc>
      </w:tr>
      <w:tr w:rsidR="00094CC2" w:rsidRPr="00A91BD0" w14:paraId="4336F260" w14:textId="77777777" w:rsidTr="00D814AF">
        <w:trPr>
          <w:trHeight w:hRule="exact" w:val="340"/>
          <w:jc w:val="center"/>
        </w:trPr>
        <w:tc>
          <w:tcPr>
            <w:tcW w:w="5926" w:type="dxa"/>
            <w:gridSpan w:val="44"/>
            <w:tcBorders>
              <w:left w:val="single" w:sz="4" w:space="0" w:color="auto"/>
            </w:tcBorders>
            <w:vAlign w:val="bottom"/>
          </w:tcPr>
          <w:p w14:paraId="09218445" w14:textId="77777777" w:rsidR="00094CC2" w:rsidRPr="00A91BD0" w:rsidRDefault="00977A7E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In possession prior to the 2002 handgun reforms</w:t>
            </w:r>
          </w:p>
        </w:tc>
        <w:tc>
          <w:tcPr>
            <w:tcW w:w="4847" w:type="dxa"/>
            <w:gridSpan w:val="29"/>
            <w:tcBorders>
              <w:right w:val="single" w:sz="4" w:space="0" w:color="auto"/>
            </w:tcBorders>
            <w:vAlign w:val="bottom"/>
          </w:tcPr>
          <w:p w14:paraId="65DBFAF2" w14:textId="77777777" w:rsidR="00094CC2" w:rsidRPr="00A91BD0" w:rsidRDefault="00977A7E" w:rsidP="00386E3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Other</w:t>
            </w:r>
          </w:p>
        </w:tc>
      </w:tr>
      <w:tr w:rsidR="00094CC2" w:rsidRPr="00A91BD0" w14:paraId="6497C295" w14:textId="77777777" w:rsidTr="00A91BD0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2DFD2C43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A91BD0" w14:paraId="0E188794" w14:textId="77777777" w:rsidTr="00D814AF">
        <w:trPr>
          <w:trHeight w:hRule="exact" w:val="340"/>
          <w:jc w:val="center"/>
        </w:trPr>
        <w:tc>
          <w:tcPr>
            <w:tcW w:w="4650" w:type="dxa"/>
            <w:gridSpan w:val="32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2D10A978" w14:textId="77777777" w:rsidR="00094CC2" w:rsidRPr="00A91BD0" w:rsidRDefault="00094CC2" w:rsidP="00386E3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Have you previously surrendered any firearms?</w:t>
            </w:r>
          </w:p>
        </w:tc>
        <w:tc>
          <w:tcPr>
            <w:tcW w:w="1276" w:type="dxa"/>
            <w:gridSpan w:val="12"/>
            <w:tcBorders>
              <w:top w:val="dotted" w:sz="4" w:space="0" w:color="auto"/>
            </w:tcBorders>
            <w:vAlign w:val="bottom"/>
          </w:tcPr>
          <w:p w14:paraId="7342242D" w14:textId="77777777" w:rsidR="00094CC2" w:rsidRPr="00A91BD0" w:rsidRDefault="00977A7E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4847" w:type="dxa"/>
            <w:gridSpan w:val="29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4B72CC68" w14:textId="77777777" w:rsidR="00094CC2" w:rsidRPr="00A91BD0" w:rsidRDefault="00977A7E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No</w:t>
            </w:r>
          </w:p>
        </w:tc>
      </w:tr>
      <w:tr w:rsidR="00094CC2" w:rsidRPr="00A91BD0" w14:paraId="09F5399F" w14:textId="77777777" w:rsidTr="00A91BD0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5E15EB6A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B65514" w:rsidRPr="00A91BD0" w14:paraId="44E4526F" w14:textId="77777777" w:rsidTr="00D814AF">
        <w:trPr>
          <w:trHeight w:hRule="exact" w:val="340"/>
          <w:jc w:val="center"/>
        </w:trPr>
        <w:tc>
          <w:tcPr>
            <w:tcW w:w="4934" w:type="dxa"/>
            <w:gridSpan w:val="35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1FB042C2" w14:textId="77777777" w:rsidR="00B65514" w:rsidRPr="00A91BD0" w:rsidRDefault="00B65514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long has the firearm been in your possession?</w:t>
            </w:r>
          </w:p>
        </w:tc>
        <w:tc>
          <w:tcPr>
            <w:tcW w:w="992" w:type="dxa"/>
            <w:gridSpan w:val="9"/>
            <w:tcBorders>
              <w:bottom w:val="dotted" w:sz="4" w:space="0" w:color="auto"/>
            </w:tcBorders>
            <w:vAlign w:val="bottom"/>
          </w:tcPr>
          <w:p w14:paraId="47FDD695" w14:textId="77777777" w:rsidR="00B65514" w:rsidRPr="00A91BD0" w:rsidRDefault="003E66E6" w:rsidP="002B2BE9">
            <w:pPr>
              <w:spacing w:before="80" w:after="0"/>
              <w:jc w:val="center"/>
              <w:rPr>
                <w:sz w:val="20"/>
                <w:szCs w:val="20"/>
              </w:rPr>
            </w:pPr>
            <w:r w:rsidRPr="00094CC2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94CC2">
              <w:rPr>
                <w:sz w:val="20"/>
                <w:szCs w:val="20"/>
              </w:rPr>
              <w:instrText xml:space="preserve"> FORMTEXT </w:instrText>
            </w:r>
            <w:r w:rsidRPr="00094CC2">
              <w:rPr>
                <w:sz w:val="20"/>
                <w:szCs w:val="20"/>
              </w:rPr>
            </w:r>
            <w:r w:rsidRPr="00094CC2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094CC2">
              <w:rPr>
                <w:sz w:val="20"/>
                <w:szCs w:val="20"/>
              </w:rPr>
              <w:fldChar w:fldCharType="end"/>
            </w:r>
          </w:p>
        </w:tc>
        <w:tc>
          <w:tcPr>
            <w:tcW w:w="4847" w:type="dxa"/>
            <w:gridSpan w:val="29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701DDE41" w14:textId="77777777" w:rsidR="00B65514" w:rsidRPr="00A91BD0" w:rsidRDefault="00416BF7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years</w:t>
            </w:r>
          </w:p>
        </w:tc>
      </w:tr>
      <w:tr w:rsidR="00B65514" w:rsidRPr="00A91BD0" w14:paraId="28FA2236" w14:textId="77777777" w:rsidTr="006B0890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063B38AE" w14:textId="77777777" w:rsidR="00B65514" w:rsidRPr="00A91BD0" w:rsidRDefault="00B65514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A91BD0" w14:paraId="2F6E4EB2" w14:textId="77777777" w:rsidTr="00D814AF">
        <w:trPr>
          <w:trHeight w:hRule="exact" w:val="340"/>
          <w:jc w:val="center"/>
        </w:trPr>
        <w:tc>
          <w:tcPr>
            <w:tcW w:w="966" w:type="dxa"/>
            <w:gridSpan w:val="5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1EFF3189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Gender:</w:t>
            </w:r>
          </w:p>
        </w:tc>
        <w:tc>
          <w:tcPr>
            <w:tcW w:w="1558" w:type="dxa"/>
            <w:gridSpan w:val="10"/>
            <w:tcBorders>
              <w:top w:val="dotted" w:sz="4" w:space="0" w:color="auto"/>
            </w:tcBorders>
            <w:vAlign w:val="bottom"/>
          </w:tcPr>
          <w:p w14:paraId="3F1C05EC" w14:textId="77777777" w:rsidR="00094CC2" w:rsidRPr="00A91BD0" w:rsidRDefault="00977A7E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Male</w:t>
            </w:r>
          </w:p>
        </w:tc>
        <w:tc>
          <w:tcPr>
            <w:tcW w:w="1701" w:type="dxa"/>
            <w:gridSpan w:val="13"/>
            <w:tcBorders>
              <w:top w:val="dotted" w:sz="4" w:space="0" w:color="auto"/>
              <w:left w:val="nil"/>
            </w:tcBorders>
            <w:vAlign w:val="bottom"/>
          </w:tcPr>
          <w:p w14:paraId="311C0E92" w14:textId="77777777" w:rsidR="00094CC2" w:rsidRPr="00A91BD0" w:rsidRDefault="00977A7E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Female</w:t>
            </w:r>
          </w:p>
        </w:tc>
        <w:tc>
          <w:tcPr>
            <w:tcW w:w="1840" w:type="dxa"/>
            <w:gridSpan w:val="18"/>
            <w:tcBorders>
              <w:top w:val="dotted" w:sz="4" w:space="0" w:color="auto"/>
            </w:tcBorders>
            <w:vAlign w:val="bottom"/>
          </w:tcPr>
          <w:p w14:paraId="1C67B6BB" w14:textId="77777777" w:rsidR="00094CC2" w:rsidRPr="00A91BD0" w:rsidRDefault="00977A7E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Non-Binary</w:t>
            </w:r>
          </w:p>
        </w:tc>
        <w:tc>
          <w:tcPr>
            <w:tcW w:w="4708" w:type="dxa"/>
            <w:gridSpan w:val="27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51D9E68B" w14:textId="77777777" w:rsidR="00094CC2" w:rsidRPr="00A91BD0" w:rsidRDefault="00977A7E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Other</w:t>
            </w:r>
          </w:p>
        </w:tc>
      </w:tr>
      <w:tr w:rsidR="00094CC2" w:rsidRPr="00A91BD0" w14:paraId="4D625AF5" w14:textId="77777777" w:rsidTr="00D814AF">
        <w:trPr>
          <w:trHeight w:hRule="exact" w:val="113"/>
          <w:jc w:val="center"/>
        </w:trPr>
        <w:tc>
          <w:tcPr>
            <w:tcW w:w="5348" w:type="dxa"/>
            <w:gridSpan w:val="40"/>
            <w:tcBorders>
              <w:left w:val="single" w:sz="4" w:space="0" w:color="auto"/>
              <w:bottom w:val="dotted" w:sz="4" w:space="0" w:color="auto"/>
            </w:tcBorders>
            <w:vAlign w:val="bottom"/>
          </w:tcPr>
          <w:p w14:paraId="35CDC13B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5425" w:type="dxa"/>
            <w:gridSpan w:val="33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317AC19C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A91BD0" w14:paraId="3CF98062" w14:textId="77777777" w:rsidTr="00D814AF">
        <w:trPr>
          <w:trHeight w:hRule="exact" w:val="340"/>
          <w:jc w:val="center"/>
        </w:trPr>
        <w:tc>
          <w:tcPr>
            <w:tcW w:w="966" w:type="dxa"/>
            <w:gridSpan w:val="5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51484850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Age:</w:t>
            </w:r>
          </w:p>
        </w:tc>
        <w:tc>
          <w:tcPr>
            <w:tcW w:w="1558" w:type="dxa"/>
            <w:gridSpan w:val="10"/>
            <w:tcBorders>
              <w:top w:val="dotted" w:sz="4" w:space="0" w:color="auto"/>
            </w:tcBorders>
            <w:vAlign w:val="bottom"/>
          </w:tcPr>
          <w:p w14:paraId="5D0B00B3" w14:textId="77777777" w:rsidR="00094CC2" w:rsidRPr="00A91BD0" w:rsidRDefault="00977A7E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18 - 24</w:t>
            </w:r>
          </w:p>
        </w:tc>
        <w:tc>
          <w:tcPr>
            <w:tcW w:w="1701" w:type="dxa"/>
            <w:gridSpan w:val="13"/>
            <w:tcBorders>
              <w:top w:val="dotted" w:sz="4" w:space="0" w:color="auto"/>
            </w:tcBorders>
            <w:vAlign w:val="bottom"/>
          </w:tcPr>
          <w:p w14:paraId="0A26B27D" w14:textId="77777777" w:rsidR="00094CC2" w:rsidRPr="00A91BD0" w:rsidRDefault="00977A7E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25 - 34</w:t>
            </w:r>
          </w:p>
        </w:tc>
        <w:tc>
          <w:tcPr>
            <w:tcW w:w="1840" w:type="dxa"/>
            <w:gridSpan w:val="18"/>
            <w:tcBorders>
              <w:top w:val="dotted" w:sz="4" w:space="0" w:color="auto"/>
            </w:tcBorders>
            <w:vAlign w:val="bottom"/>
          </w:tcPr>
          <w:p w14:paraId="099A28A0" w14:textId="77777777" w:rsidR="00094CC2" w:rsidRPr="00A91BD0" w:rsidRDefault="00977A7E" w:rsidP="007827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35 - 44</w:t>
            </w:r>
          </w:p>
        </w:tc>
        <w:tc>
          <w:tcPr>
            <w:tcW w:w="1707" w:type="dxa"/>
            <w:gridSpan w:val="12"/>
            <w:tcBorders>
              <w:top w:val="dotted" w:sz="4" w:space="0" w:color="auto"/>
            </w:tcBorders>
            <w:vAlign w:val="bottom"/>
          </w:tcPr>
          <w:p w14:paraId="7A1532FA" w14:textId="77777777" w:rsidR="00094CC2" w:rsidRPr="00A91BD0" w:rsidRDefault="00977A7E" w:rsidP="00FF110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45 - </w:t>
            </w:r>
            <w:r w:rsidR="00FF1105">
              <w:rPr>
                <w:sz w:val="20"/>
                <w:szCs w:val="20"/>
              </w:rPr>
              <w:t>54</w:t>
            </w:r>
          </w:p>
        </w:tc>
        <w:tc>
          <w:tcPr>
            <w:tcW w:w="1699" w:type="dxa"/>
            <w:gridSpan w:val="10"/>
            <w:tcBorders>
              <w:top w:val="dotted" w:sz="4" w:space="0" w:color="auto"/>
            </w:tcBorders>
            <w:vAlign w:val="bottom"/>
          </w:tcPr>
          <w:p w14:paraId="1A518B25" w14:textId="77777777" w:rsidR="00094CC2" w:rsidRPr="00A91BD0" w:rsidRDefault="00977A7E" w:rsidP="00FF110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5</w:t>
            </w:r>
            <w:r w:rsidR="00FF1105">
              <w:rPr>
                <w:sz w:val="20"/>
                <w:szCs w:val="20"/>
              </w:rPr>
              <w:t>5</w:t>
            </w:r>
            <w:r w:rsidR="00094CC2" w:rsidRPr="00A91BD0">
              <w:rPr>
                <w:sz w:val="20"/>
                <w:szCs w:val="20"/>
              </w:rPr>
              <w:t xml:space="preserve"> - 64</w:t>
            </w:r>
          </w:p>
        </w:tc>
        <w:tc>
          <w:tcPr>
            <w:tcW w:w="1302" w:type="dxa"/>
            <w:gridSpan w:val="5"/>
            <w:tcBorders>
              <w:top w:val="dotted" w:sz="4" w:space="0" w:color="auto"/>
              <w:left w:val="nil"/>
              <w:right w:val="single" w:sz="4" w:space="0" w:color="auto"/>
            </w:tcBorders>
            <w:vAlign w:val="bottom"/>
          </w:tcPr>
          <w:p w14:paraId="4553DAB1" w14:textId="77777777" w:rsidR="00094CC2" w:rsidRPr="00A91BD0" w:rsidRDefault="00977A7E" w:rsidP="00FF110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 w:rsidRPr="00A91BD0">
              <w:rPr>
                <w:sz w:val="20"/>
                <w:szCs w:val="20"/>
              </w:rPr>
              <w:t xml:space="preserve">  6</w:t>
            </w:r>
            <w:r w:rsidR="00FF1105">
              <w:rPr>
                <w:sz w:val="20"/>
                <w:szCs w:val="20"/>
              </w:rPr>
              <w:t>5</w:t>
            </w:r>
            <w:r w:rsidR="00094CC2" w:rsidRPr="00A91BD0">
              <w:rPr>
                <w:sz w:val="20"/>
                <w:szCs w:val="20"/>
              </w:rPr>
              <w:t>+</w:t>
            </w:r>
          </w:p>
        </w:tc>
      </w:tr>
      <w:tr w:rsidR="00094CC2" w:rsidRPr="00A91BD0" w14:paraId="1C58D70E" w14:textId="77777777" w:rsidTr="00A91BD0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4ABEFF66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A91BD0" w14:paraId="6579B7A2" w14:textId="77777777" w:rsidTr="00A91BD0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73EF640" w14:textId="77777777" w:rsidR="00094CC2" w:rsidRPr="00A91BD0" w:rsidRDefault="00094CC2" w:rsidP="006B0890">
            <w:pPr>
              <w:spacing w:after="0"/>
              <w:rPr>
                <w:sz w:val="20"/>
                <w:szCs w:val="20"/>
              </w:rPr>
            </w:pPr>
            <w:r w:rsidRPr="00A91BD0">
              <w:rPr>
                <w:sz w:val="20"/>
                <w:szCs w:val="20"/>
              </w:rPr>
              <w:t>How did you hear of the Amnesty?</w:t>
            </w:r>
          </w:p>
        </w:tc>
      </w:tr>
      <w:tr w:rsidR="00094CC2" w:rsidRPr="006325D0" w14:paraId="76D14EFA" w14:textId="77777777" w:rsidTr="00D814AF">
        <w:trPr>
          <w:trHeight w:hRule="exact" w:val="340"/>
          <w:jc w:val="center"/>
        </w:trPr>
        <w:tc>
          <w:tcPr>
            <w:tcW w:w="4083" w:type="dxa"/>
            <w:gridSpan w:val="25"/>
            <w:tcBorders>
              <w:left w:val="single" w:sz="4" w:space="0" w:color="auto"/>
            </w:tcBorders>
            <w:vAlign w:val="bottom"/>
          </w:tcPr>
          <w:p w14:paraId="0986BF83" w14:textId="77777777" w:rsidR="00094CC2" w:rsidRDefault="00977A7E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>
              <w:rPr>
                <w:sz w:val="20"/>
                <w:szCs w:val="20"/>
              </w:rPr>
              <w:t xml:space="preserve">  Newspaper</w:t>
            </w:r>
          </w:p>
        </w:tc>
        <w:tc>
          <w:tcPr>
            <w:tcW w:w="2561" w:type="dxa"/>
            <w:gridSpan w:val="24"/>
            <w:vAlign w:val="bottom"/>
          </w:tcPr>
          <w:p w14:paraId="116DA928" w14:textId="77777777" w:rsidR="00094CC2" w:rsidRDefault="00977A7E" w:rsidP="00A1105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>
              <w:rPr>
                <w:sz w:val="20"/>
                <w:szCs w:val="20"/>
              </w:rPr>
              <w:t xml:space="preserve">  Digital media</w:t>
            </w:r>
          </w:p>
        </w:tc>
        <w:tc>
          <w:tcPr>
            <w:tcW w:w="4129" w:type="dxa"/>
            <w:gridSpan w:val="24"/>
            <w:tcBorders>
              <w:left w:val="nil"/>
              <w:right w:val="single" w:sz="4" w:space="0" w:color="auto"/>
            </w:tcBorders>
            <w:vAlign w:val="bottom"/>
          </w:tcPr>
          <w:p w14:paraId="36FF2F96" w14:textId="77777777" w:rsidR="00094CC2" w:rsidRDefault="00977A7E" w:rsidP="00A1105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>
              <w:rPr>
                <w:sz w:val="20"/>
                <w:szCs w:val="20"/>
              </w:rPr>
              <w:t xml:space="preserve">  Word of mouth</w:t>
            </w:r>
          </w:p>
        </w:tc>
      </w:tr>
      <w:tr w:rsidR="00094CC2" w:rsidRPr="006325D0" w14:paraId="7311DD0E" w14:textId="77777777" w:rsidTr="00D814AF">
        <w:trPr>
          <w:trHeight w:hRule="exact" w:val="340"/>
          <w:jc w:val="center"/>
        </w:trPr>
        <w:tc>
          <w:tcPr>
            <w:tcW w:w="4083" w:type="dxa"/>
            <w:gridSpan w:val="25"/>
            <w:tcBorders>
              <w:left w:val="single" w:sz="4" w:space="0" w:color="auto"/>
            </w:tcBorders>
            <w:vAlign w:val="bottom"/>
          </w:tcPr>
          <w:p w14:paraId="56CFC395" w14:textId="77777777" w:rsidR="00094CC2" w:rsidRDefault="00977A7E" w:rsidP="00A91BD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>
              <w:rPr>
                <w:sz w:val="20"/>
                <w:szCs w:val="20"/>
              </w:rPr>
              <w:t xml:space="preserve">  Magazine or newsletter</w:t>
            </w:r>
          </w:p>
        </w:tc>
        <w:tc>
          <w:tcPr>
            <w:tcW w:w="2561" w:type="dxa"/>
            <w:gridSpan w:val="24"/>
            <w:vAlign w:val="bottom"/>
          </w:tcPr>
          <w:p w14:paraId="7B8F0138" w14:textId="77777777" w:rsidR="00094CC2" w:rsidRDefault="00977A7E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094CC2">
              <w:rPr>
                <w:sz w:val="20"/>
                <w:szCs w:val="20"/>
              </w:rPr>
              <w:t xml:space="preserve">  Other reason</w:t>
            </w:r>
          </w:p>
        </w:tc>
        <w:tc>
          <w:tcPr>
            <w:tcW w:w="4129" w:type="dxa"/>
            <w:gridSpan w:val="24"/>
            <w:tcBorders>
              <w:left w:val="nil"/>
              <w:right w:val="single" w:sz="4" w:space="0" w:color="auto"/>
            </w:tcBorders>
            <w:vAlign w:val="bottom"/>
          </w:tcPr>
          <w:p w14:paraId="382EB63C" w14:textId="77777777" w:rsidR="00094CC2" w:rsidRDefault="00094CC2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6325D0" w14:paraId="1AAD14DF" w14:textId="77777777" w:rsidTr="00543946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A6A4F" w14:textId="77777777" w:rsidR="00094CC2" w:rsidRDefault="00094CC2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543946" w:rsidRPr="006325D0" w14:paraId="782B5085" w14:textId="77777777" w:rsidTr="008845B9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</w:tcBorders>
            <w:vAlign w:val="bottom"/>
          </w:tcPr>
          <w:p w14:paraId="7D065D04" w14:textId="77777777" w:rsidR="00543946" w:rsidRDefault="00543946" w:rsidP="00246A0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6325D0" w14:paraId="5C85D12F" w14:textId="77777777" w:rsidTr="008845B9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bottom w:val="single" w:sz="4" w:space="0" w:color="auto"/>
            </w:tcBorders>
            <w:vAlign w:val="bottom"/>
          </w:tcPr>
          <w:p w14:paraId="30BCF813" w14:textId="77777777" w:rsidR="00094CC2" w:rsidRDefault="00094CC2" w:rsidP="00246A0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6325D0" w14:paraId="46F894A7" w14:textId="77777777" w:rsidTr="008845B9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B6E194" w14:textId="77777777" w:rsidR="00094CC2" w:rsidRPr="006325D0" w:rsidRDefault="00094CC2" w:rsidP="00416BF7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C: TO BE COMPLETED BY THE </w:t>
            </w:r>
            <w:r w:rsidR="00416BF7">
              <w:rPr>
                <w:b/>
                <w:szCs w:val="22"/>
              </w:rPr>
              <w:t>AUTHORISED FIREARMS DEALER</w:t>
            </w:r>
          </w:p>
        </w:tc>
      </w:tr>
      <w:tr w:rsidR="00E00B9F" w:rsidRPr="00A91BD0" w14:paraId="7F4CC214" w14:textId="77777777" w:rsidTr="00D814AF">
        <w:trPr>
          <w:trHeight w:hRule="exact" w:val="340"/>
          <w:jc w:val="center"/>
        </w:trPr>
        <w:tc>
          <w:tcPr>
            <w:tcW w:w="2832" w:type="dxa"/>
            <w:gridSpan w:val="18"/>
            <w:tcBorders>
              <w:left w:val="single" w:sz="4" w:space="0" w:color="auto"/>
            </w:tcBorders>
            <w:vAlign w:val="bottom"/>
          </w:tcPr>
          <w:p w14:paraId="496B92C0" w14:textId="77777777" w:rsidR="00E00B9F" w:rsidRPr="00A91BD0" w:rsidRDefault="00E00B9F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Dealer Licence Number: </w:t>
            </w:r>
          </w:p>
        </w:tc>
        <w:tc>
          <w:tcPr>
            <w:tcW w:w="4086" w:type="dxa"/>
            <w:gridSpan w:val="35"/>
            <w:tcBorders>
              <w:bottom w:val="dotted" w:sz="4" w:space="0" w:color="auto"/>
            </w:tcBorders>
            <w:vAlign w:val="bottom"/>
          </w:tcPr>
          <w:p w14:paraId="3EE99F8D" w14:textId="77777777" w:rsidR="00E00B9F" w:rsidRPr="00A91BD0" w:rsidRDefault="00E00B9F" w:rsidP="006B0890">
            <w:pPr>
              <w:spacing w:before="80" w:after="0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3946">
              <w:rPr>
                <w:sz w:val="20"/>
                <w:szCs w:val="20"/>
              </w:rPr>
              <w:instrText xml:space="preserve"> FORMTEXT </w:instrText>
            </w:r>
            <w:r w:rsidRPr="00543946">
              <w:rPr>
                <w:sz w:val="20"/>
                <w:szCs w:val="20"/>
              </w:rPr>
            </w:r>
            <w:r w:rsidRPr="00543946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543946">
              <w:rPr>
                <w:sz w:val="20"/>
                <w:szCs w:val="20"/>
              </w:rPr>
              <w:fldChar w:fldCharType="end"/>
            </w:r>
          </w:p>
        </w:tc>
        <w:tc>
          <w:tcPr>
            <w:tcW w:w="3855" w:type="dxa"/>
            <w:gridSpan w:val="20"/>
            <w:tcBorders>
              <w:right w:val="single" w:sz="4" w:space="0" w:color="auto"/>
            </w:tcBorders>
            <w:vAlign w:val="bottom"/>
          </w:tcPr>
          <w:p w14:paraId="239AA8DC" w14:textId="77777777" w:rsidR="00E00B9F" w:rsidRPr="00A91BD0" w:rsidRDefault="00E00B9F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E00B9F" w:rsidRPr="00A91BD0" w14:paraId="2E82C8AE" w14:textId="77777777" w:rsidTr="006B0890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E8861" w14:textId="77777777" w:rsidR="00E00B9F" w:rsidRPr="00A91BD0" w:rsidRDefault="00E00B9F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626066" w:rsidRPr="00A91BD0" w14:paraId="08644985" w14:textId="77777777" w:rsidTr="001471F5">
        <w:trPr>
          <w:trHeight w:hRule="exact" w:val="340"/>
          <w:jc w:val="center"/>
        </w:trPr>
        <w:tc>
          <w:tcPr>
            <w:tcW w:w="2809" w:type="dxa"/>
            <w:gridSpan w:val="17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6A599413" w14:textId="77777777" w:rsidR="00626066" w:rsidRPr="00A91BD0" w:rsidRDefault="00E00B9F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Surrendered to Police</w:t>
            </w:r>
            <w:r w:rsidR="00626066" w:rsidRPr="00A91BD0">
              <w:rPr>
                <w:sz w:val="20"/>
                <w:szCs w:val="20"/>
              </w:rPr>
              <w:t>?</w:t>
            </w:r>
          </w:p>
        </w:tc>
        <w:tc>
          <w:tcPr>
            <w:tcW w:w="1291" w:type="dxa"/>
            <w:gridSpan w:val="9"/>
            <w:tcBorders>
              <w:top w:val="dotted" w:sz="4" w:space="0" w:color="auto"/>
            </w:tcBorders>
            <w:vAlign w:val="bottom"/>
          </w:tcPr>
          <w:p w14:paraId="09928714" w14:textId="77777777" w:rsidR="00626066" w:rsidRPr="00A91BD0" w:rsidRDefault="00977A7E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26066"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1119" w:type="dxa"/>
            <w:gridSpan w:val="13"/>
            <w:tcBorders>
              <w:top w:val="dotted" w:sz="4" w:space="0" w:color="auto"/>
            </w:tcBorders>
            <w:vAlign w:val="bottom"/>
          </w:tcPr>
          <w:p w14:paraId="5554CC80" w14:textId="77777777" w:rsidR="00626066" w:rsidRPr="00A91BD0" w:rsidRDefault="00977A7E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626066" w:rsidRPr="00A91BD0">
              <w:rPr>
                <w:sz w:val="20"/>
                <w:szCs w:val="20"/>
              </w:rPr>
              <w:t xml:space="preserve">  No</w:t>
            </w:r>
          </w:p>
        </w:tc>
        <w:tc>
          <w:tcPr>
            <w:tcW w:w="5554" w:type="dxa"/>
            <w:gridSpan w:val="34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31363A38" w14:textId="77777777" w:rsidR="00626066" w:rsidRPr="00A91BD0" w:rsidRDefault="00626066" w:rsidP="00E00B9F">
            <w:pPr>
              <w:spacing w:after="0"/>
              <w:rPr>
                <w:sz w:val="20"/>
                <w:szCs w:val="20"/>
              </w:rPr>
            </w:pPr>
          </w:p>
        </w:tc>
      </w:tr>
      <w:tr w:rsidR="00626066" w:rsidRPr="00A91BD0" w14:paraId="63606481" w14:textId="77777777" w:rsidTr="00465132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51842" w14:textId="77777777" w:rsidR="00626066" w:rsidRPr="00A91BD0" w:rsidRDefault="00626066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2476F7" w:rsidRPr="00A91BD0" w14:paraId="04F6241C" w14:textId="77777777" w:rsidTr="00D814AF">
        <w:trPr>
          <w:trHeight w:hRule="exact" w:val="340"/>
          <w:jc w:val="center"/>
        </w:trPr>
        <w:tc>
          <w:tcPr>
            <w:tcW w:w="6644" w:type="dxa"/>
            <w:gridSpan w:val="49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03FCA27A" w14:textId="77777777" w:rsidR="00375737" w:rsidRPr="00A91BD0" w:rsidRDefault="00375737" w:rsidP="0037573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Held pending </w:t>
            </w:r>
            <w:r w:rsidRPr="00730AD0">
              <w:rPr>
                <w:i/>
                <w:sz w:val="20"/>
                <w:szCs w:val="20"/>
              </w:rPr>
              <w:t>PD306 – Application for a Permit to Acquire a Firearm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423" w:type="dxa"/>
            <w:gridSpan w:val="12"/>
            <w:tcBorders>
              <w:top w:val="dotted" w:sz="4" w:space="0" w:color="auto"/>
            </w:tcBorders>
            <w:vAlign w:val="bottom"/>
          </w:tcPr>
          <w:p w14:paraId="0DF1CE3B" w14:textId="77777777" w:rsidR="00375737" w:rsidRPr="00A91BD0" w:rsidRDefault="00375737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1557" w:type="dxa"/>
            <w:gridSpan w:val="8"/>
            <w:tcBorders>
              <w:top w:val="dotted" w:sz="4" w:space="0" w:color="auto"/>
            </w:tcBorders>
            <w:vAlign w:val="bottom"/>
          </w:tcPr>
          <w:p w14:paraId="108171D9" w14:textId="77777777" w:rsidR="00375737" w:rsidRPr="00A91BD0" w:rsidRDefault="00375737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A91BD0">
              <w:rPr>
                <w:sz w:val="20"/>
                <w:szCs w:val="20"/>
              </w:rPr>
              <w:t xml:space="preserve">  No</w:t>
            </w:r>
          </w:p>
        </w:tc>
        <w:tc>
          <w:tcPr>
            <w:tcW w:w="1149" w:type="dxa"/>
            <w:gridSpan w:val="4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50F93F17" w14:textId="77777777" w:rsidR="00375737" w:rsidRPr="00A91BD0" w:rsidRDefault="00375737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8D67CF" w:rsidRPr="00A91BD0" w14:paraId="149451DB" w14:textId="77777777" w:rsidTr="00D814AF">
        <w:trPr>
          <w:trHeight w:hRule="exact" w:val="340"/>
          <w:jc w:val="center"/>
        </w:trPr>
        <w:tc>
          <w:tcPr>
            <w:tcW w:w="4949" w:type="dxa"/>
            <w:gridSpan w:val="36"/>
            <w:tcBorders>
              <w:left w:val="single" w:sz="4" w:space="0" w:color="auto"/>
            </w:tcBorders>
            <w:vAlign w:val="bottom"/>
          </w:tcPr>
          <w:p w14:paraId="71D3F5F9" w14:textId="77777777" w:rsidR="008D67CF" w:rsidRPr="00A91BD0" w:rsidRDefault="008D67CF" w:rsidP="006B0890">
            <w:pPr>
              <w:spacing w:after="0"/>
              <w:ind w:left="9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‘Yes’, Licence No. of person acquiring:</w:t>
            </w:r>
          </w:p>
        </w:tc>
        <w:tc>
          <w:tcPr>
            <w:tcW w:w="3118" w:type="dxa"/>
            <w:gridSpan w:val="25"/>
            <w:tcBorders>
              <w:bottom w:val="dotted" w:sz="4" w:space="0" w:color="auto"/>
            </w:tcBorders>
            <w:vAlign w:val="bottom"/>
          </w:tcPr>
          <w:p w14:paraId="6B904D50" w14:textId="77777777" w:rsidR="008D67CF" w:rsidRPr="00A91BD0" w:rsidRDefault="008D67CF" w:rsidP="006B0890">
            <w:pPr>
              <w:spacing w:before="80" w:after="0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43946">
              <w:rPr>
                <w:sz w:val="20"/>
                <w:szCs w:val="20"/>
              </w:rPr>
              <w:instrText xml:space="preserve"> FORMTEXT </w:instrText>
            </w:r>
            <w:r w:rsidRPr="00543946">
              <w:rPr>
                <w:sz w:val="20"/>
                <w:szCs w:val="20"/>
              </w:rPr>
            </w:r>
            <w:r w:rsidRPr="00543946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543946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6" w:type="dxa"/>
            <w:gridSpan w:val="12"/>
            <w:tcBorders>
              <w:right w:val="single" w:sz="4" w:space="0" w:color="auto"/>
            </w:tcBorders>
            <w:vAlign w:val="bottom"/>
          </w:tcPr>
          <w:p w14:paraId="19F2D9A5" w14:textId="77777777" w:rsidR="008D67CF" w:rsidRPr="00A91BD0" w:rsidRDefault="008D67CF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375737" w:rsidRPr="00B20D71" w14:paraId="5D67DCDD" w14:textId="77777777" w:rsidTr="00D814AF">
        <w:trPr>
          <w:trHeight w:hRule="exact" w:val="567"/>
          <w:jc w:val="center"/>
        </w:trPr>
        <w:tc>
          <w:tcPr>
            <w:tcW w:w="1249" w:type="dxa"/>
            <w:gridSpan w:val="7"/>
            <w:tcBorders>
              <w:left w:val="single" w:sz="4" w:space="0" w:color="auto"/>
            </w:tcBorders>
            <w:vAlign w:val="bottom"/>
          </w:tcPr>
          <w:p w14:paraId="1914F9E8" w14:textId="77777777" w:rsidR="00375737" w:rsidRPr="00543946" w:rsidRDefault="00375737" w:rsidP="006B0890">
            <w:pPr>
              <w:spacing w:after="0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Signature:</w:t>
            </w:r>
          </w:p>
        </w:tc>
        <w:tc>
          <w:tcPr>
            <w:tcW w:w="6479" w:type="dxa"/>
            <w:gridSpan w:val="50"/>
            <w:tcBorders>
              <w:bottom w:val="dotted" w:sz="4" w:space="0" w:color="auto"/>
            </w:tcBorders>
            <w:vAlign w:val="bottom"/>
          </w:tcPr>
          <w:p w14:paraId="54C3E75C" w14:textId="77777777" w:rsidR="00375737" w:rsidRPr="00543946" w:rsidRDefault="00375737" w:rsidP="006B089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43" w:type="dxa"/>
            <w:gridSpan w:val="5"/>
            <w:vAlign w:val="bottom"/>
          </w:tcPr>
          <w:p w14:paraId="7A8FA975" w14:textId="77777777" w:rsidR="00375737" w:rsidRPr="00543946" w:rsidRDefault="00375737" w:rsidP="006B0890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Date:</w:t>
            </w:r>
          </w:p>
        </w:tc>
        <w:tc>
          <w:tcPr>
            <w:tcW w:w="2002" w:type="dxa"/>
            <w:gridSpan w:val="11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7464E310" w14:textId="77777777" w:rsidR="00375737" w:rsidRPr="00543946" w:rsidRDefault="00375737" w:rsidP="002B2BE9">
            <w:pPr>
              <w:spacing w:after="0"/>
              <w:jc w:val="center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43946">
              <w:rPr>
                <w:sz w:val="20"/>
                <w:szCs w:val="20"/>
              </w:rPr>
              <w:instrText xml:space="preserve"> FORMTEXT </w:instrText>
            </w:r>
            <w:r w:rsidRPr="00543946">
              <w:rPr>
                <w:sz w:val="20"/>
                <w:szCs w:val="20"/>
              </w:rPr>
            </w:r>
            <w:r w:rsidRPr="00543946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543946">
              <w:rPr>
                <w:sz w:val="20"/>
                <w:szCs w:val="20"/>
              </w:rPr>
              <w:fldChar w:fldCharType="end"/>
            </w:r>
            <w:r w:rsidRPr="00543946">
              <w:rPr>
                <w:sz w:val="20"/>
                <w:szCs w:val="20"/>
              </w:rPr>
              <w:t xml:space="preserve">  /  </w:t>
            </w:r>
            <w:r w:rsidRPr="0054394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43946">
              <w:rPr>
                <w:sz w:val="20"/>
                <w:szCs w:val="20"/>
              </w:rPr>
              <w:instrText xml:space="preserve"> FORMTEXT </w:instrText>
            </w:r>
            <w:r w:rsidRPr="00543946">
              <w:rPr>
                <w:sz w:val="20"/>
                <w:szCs w:val="20"/>
              </w:rPr>
            </w:r>
            <w:r w:rsidRPr="00543946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543946">
              <w:rPr>
                <w:sz w:val="20"/>
                <w:szCs w:val="20"/>
              </w:rPr>
              <w:fldChar w:fldCharType="end"/>
            </w:r>
            <w:r w:rsidRPr="00543946">
              <w:rPr>
                <w:sz w:val="20"/>
                <w:szCs w:val="20"/>
              </w:rPr>
              <w:t xml:space="preserve">  /  </w:t>
            </w:r>
            <w:r w:rsidRPr="00543946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43946">
              <w:rPr>
                <w:sz w:val="20"/>
                <w:szCs w:val="20"/>
              </w:rPr>
              <w:instrText xml:space="preserve"> FORMTEXT </w:instrText>
            </w:r>
            <w:r w:rsidRPr="00543946">
              <w:rPr>
                <w:sz w:val="20"/>
                <w:szCs w:val="20"/>
              </w:rPr>
            </w:r>
            <w:r w:rsidRPr="00543946">
              <w:rPr>
                <w:sz w:val="20"/>
                <w:szCs w:val="20"/>
              </w:rPr>
              <w:fldChar w:fldCharType="separate"/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="00B81F1B">
              <w:rPr>
                <w:noProof/>
                <w:sz w:val="20"/>
                <w:szCs w:val="20"/>
              </w:rPr>
              <w:t> </w:t>
            </w:r>
            <w:r w:rsidRPr="00543946">
              <w:rPr>
                <w:sz w:val="20"/>
                <w:szCs w:val="20"/>
              </w:rPr>
              <w:fldChar w:fldCharType="end"/>
            </w:r>
          </w:p>
        </w:tc>
      </w:tr>
      <w:tr w:rsidR="00375737" w:rsidRPr="00B20D71" w14:paraId="77FF151A" w14:textId="77777777" w:rsidTr="006B0890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0F475" w14:textId="77777777" w:rsidR="00375737" w:rsidRPr="00B20D71" w:rsidRDefault="00375737" w:rsidP="006B0890">
            <w:pPr>
              <w:spacing w:after="0"/>
              <w:rPr>
                <w:sz w:val="18"/>
                <w:szCs w:val="18"/>
              </w:rPr>
            </w:pPr>
          </w:p>
        </w:tc>
      </w:tr>
      <w:tr w:rsidR="002476F7" w:rsidRPr="006325D0" w14:paraId="2496FC81" w14:textId="77777777" w:rsidTr="006B0890">
        <w:trPr>
          <w:trHeight w:hRule="exact" w:val="170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9762B" w14:textId="77777777" w:rsidR="002476F7" w:rsidRDefault="002476F7" w:rsidP="006B0890">
            <w:pPr>
              <w:spacing w:after="0"/>
              <w:rPr>
                <w:b/>
                <w:szCs w:val="22"/>
              </w:rPr>
            </w:pPr>
          </w:p>
        </w:tc>
      </w:tr>
      <w:tr w:rsidR="002476F7" w:rsidRPr="006325D0" w14:paraId="72220A1F" w14:textId="77777777" w:rsidTr="002476F7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4F61B322" w14:textId="77777777" w:rsidR="002476F7" w:rsidRPr="006325D0" w:rsidRDefault="002476F7" w:rsidP="002476F7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D: TO BE COMPLETED BY THE </w:t>
            </w:r>
            <w:r w:rsidRPr="00AB3D10">
              <w:rPr>
                <w:b/>
                <w:szCs w:val="22"/>
                <w:u w:val="single"/>
              </w:rPr>
              <w:t>SAPOL</w:t>
            </w:r>
            <w:r>
              <w:rPr>
                <w:b/>
                <w:szCs w:val="22"/>
              </w:rPr>
              <w:t xml:space="preserve"> RECEIVING OFFICER</w:t>
            </w:r>
          </w:p>
        </w:tc>
      </w:tr>
      <w:tr w:rsidR="002476F7" w:rsidRPr="00A91BD0" w14:paraId="3464B439" w14:textId="77777777" w:rsidTr="00D814AF">
        <w:trPr>
          <w:trHeight w:hRule="exact" w:val="340"/>
          <w:jc w:val="center"/>
        </w:trPr>
        <w:tc>
          <w:tcPr>
            <w:tcW w:w="2964" w:type="dxa"/>
            <w:gridSpan w:val="19"/>
            <w:tcBorders>
              <w:top w:val="dotted" w:sz="4" w:space="0" w:color="auto"/>
              <w:left w:val="single" w:sz="4" w:space="0" w:color="auto"/>
            </w:tcBorders>
            <w:vAlign w:val="bottom"/>
          </w:tcPr>
          <w:p w14:paraId="1EEB413F" w14:textId="77777777" w:rsidR="002476F7" w:rsidRPr="00A91BD0" w:rsidRDefault="002476F7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Details confirmed with FCS</w:t>
            </w:r>
            <w:r w:rsidRPr="00A91BD0">
              <w:rPr>
                <w:sz w:val="20"/>
                <w:szCs w:val="20"/>
              </w:rPr>
              <w:t>?</w:t>
            </w:r>
          </w:p>
        </w:tc>
        <w:tc>
          <w:tcPr>
            <w:tcW w:w="1276" w:type="dxa"/>
            <w:gridSpan w:val="10"/>
            <w:tcBorders>
              <w:top w:val="dotted" w:sz="4" w:space="0" w:color="auto"/>
            </w:tcBorders>
            <w:vAlign w:val="bottom"/>
          </w:tcPr>
          <w:p w14:paraId="4232DCA3" w14:textId="77777777" w:rsidR="002476F7" w:rsidRPr="00A91BD0" w:rsidRDefault="004910FA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2476F7"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1134" w:type="dxa"/>
            <w:gridSpan w:val="12"/>
            <w:tcBorders>
              <w:top w:val="dotted" w:sz="4" w:space="0" w:color="auto"/>
            </w:tcBorders>
            <w:vAlign w:val="bottom"/>
          </w:tcPr>
          <w:p w14:paraId="34472F62" w14:textId="77777777" w:rsidR="002476F7" w:rsidRPr="00A91BD0" w:rsidRDefault="004910FA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2476F7" w:rsidRPr="00A91BD0">
              <w:rPr>
                <w:sz w:val="20"/>
                <w:szCs w:val="20"/>
              </w:rPr>
              <w:t xml:space="preserve">  No</w:t>
            </w:r>
          </w:p>
        </w:tc>
        <w:tc>
          <w:tcPr>
            <w:tcW w:w="5399" w:type="dxa"/>
            <w:gridSpan w:val="32"/>
            <w:tcBorders>
              <w:top w:val="dotted" w:sz="4" w:space="0" w:color="auto"/>
              <w:right w:val="single" w:sz="4" w:space="0" w:color="auto"/>
            </w:tcBorders>
            <w:vAlign w:val="bottom"/>
          </w:tcPr>
          <w:p w14:paraId="29F19819" w14:textId="77777777" w:rsidR="002476F7" w:rsidRPr="00A91BD0" w:rsidRDefault="002476F7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‘No’, record details in comments.</w:t>
            </w:r>
          </w:p>
        </w:tc>
      </w:tr>
      <w:tr w:rsidR="002476F7" w:rsidRPr="00A91BD0" w14:paraId="67F6660B" w14:textId="77777777" w:rsidTr="0046029E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2D0F1" w14:textId="77777777" w:rsidR="002476F7" w:rsidRPr="00A91BD0" w:rsidRDefault="002476F7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E908CC" w:rsidRPr="00A91BD0" w14:paraId="34C97C47" w14:textId="77777777" w:rsidTr="00D814AF">
        <w:trPr>
          <w:trHeight w:hRule="exact" w:val="340"/>
          <w:jc w:val="center"/>
        </w:trPr>
        <w:tc>
          <w:tcPr>
            <w:tcW w:w="1557" w:type="dxa"/>
            <w:gridSpan w:val="9"/>
            <w:tcBorders>
              <w:left w:val="single" w:sz="4" w:space="0" w:color="auto"/>
            </w:tcBorders>
            <w:vAlign w:val="bottom"/>
          </w:tcPr>
          <w:p w14:paraId="72B5B28C" w14:textId="77777777" w:rsidR="00E908CC" w:rsidRPr="00A91BD0" w:rsidRDefault="00E908CC" w:rsidP="006B0890">
            <w:pPr>
              <w:spacing w:after="0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PPMS Number: </w:t>
            </w:r>
          </w:p>
        </w:tc>
        <w:tc>
          <w:tcPr>
            <w:tcW w:w="1842" w:type="dxa"/>
            <w:gridSpan w:val="13"/>
            <w:tcBorders>
              <w:bottom w:val="dotted" w:sz="4" w:space="0" w:color="auto"/>
            </w:tcBorders>
            <w:vAlign w:val="bottom"/>
          </w:tcPr>
          <w:p w14:paraId="3F8F9D0B" w14:textId="77777777" w:rsidR="00E908CC" w:rsidRPr="00A91BD0" w:rsidRDefault="004910FA" w:rsidP="004910FA">
            <w:pPr>
              <w:spacing w:before="80" w:after="0"/>
              <w:ind w:left="57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E908CC">
              <w:rPr>
                <w:sz w:val="20"/>
                <w:szCs w:val="20"/>
              </w:rPr>
              <w:t xml:space="preserve">  /  </w:t>
            </w: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E908CC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69" w:type="dxa"/>
            <w:gridSpan w:val="2"/>
            <w:vAlign w:val="bottom"/>
          </w:tcPr>
          <w:p w14:paraId="03889654" w14:textId="77777777" w:rsidR="00E908CC" w:rsidRPr="00A91BD0" w:rsidRDefault="00E908CC" w:rsidP="006B0890">
            <w:pPr>
              <w:spacing w:before="80" w:after="0"/>
              <w:ind w:left="-108"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Item:</w:t>
            </w:r>
          </w:p>
        </w:tc>
        <w:tc>
          <w:tcPr>
            <w:tcW w:w="709" w:type="dxa"/>
            <w:gridSpan w:val="9"/>
            <w:tcBorders>
              <w:bottom w:val="dotted" w:sz="4" w:space="0" w:color="auto"/>
            </w:tcBorders>
            <w:vAlign w:val="bottom"/>
          </w:tcPr>
          <w:p w14:paraId="29FBB423" w14:textId="77777777" w:rsidR="00E908CC" w:rsidRPr="00A91BD0" w:rsidRDefault="004910FA" w:rsidP="006B0890">
            <w:pPr>
              <w:spacing w:before="80" w:after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6096" w:type="dxa"/>
            <w:gridSpan w:val="40"/>
            <w:tcBorders>
              <w:right w:val="single" w:sz="4" w:space="0" w:color="auto"/>
            </w:tcBorders>
            <w:vAlign w:val="bottom"/>
          </w:tcPr>
          <w:p w14:paraId="383A6F38" w14:textId="77777777" w:rsidR="00E908CC" w:rsidRPr="00A91BD0" w:rsidRDefault="00E908CC" w:rsidP="006B0890">
            <w:pPr>
              <w:spacing w:after="0"/>
              <w:ind w:right="-108"/>
              <w:rPr>
                <w:sz w:val="20"/>
                <w:szCs w:val="20"/>
              </w:rPr>
            </w:pPr>
          </w:p>
        </w:tc>
      </w:tr>
      <w:tr w:rsidR="00E908CC" w:rsidRPr="00A91BD0" w14:paraId="269AD648" w14:textId="77777777" w:rsidTr="006B0890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0B18DD4" w14:textId="77777777" w:rsidR="00E908CC" w:rsidRPr="00A91BD0" w:rsidRDefault="00E908CC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E908CC" w:rsidRPr="00A91BD0" w14:paraId="32B121DE" w14:textId="77777777" w:rsidTr="00D814AF">
        <w:trPr>
          <w:trHeight w:hRule="exact" w:val="340"/>
          <w:jc w:val="center"/>
        </w:trPr>
        <w:tc>
          <w:tcPr>
            <w:tcW w:w="3968" w:type="dxa"/>
            <w:gridSpan w:val="24"/>
            <w:tcBorders>
              <w:left w:val="single" w:sz="4" w:space="0" w:color="auto"/>
            </w:tcBorders>
            <w:vAlign w:val="bottom"/>
          </w:tcPr>
          <w:p w14:paraId="1D1B60F3" w14:textId="77777777" w:rsidR="00E908CC" w:rsidRPr="00A91BD0" w:rsidRDefault="00E908CC" w:rsidP="00E54E91">
            <w:pPr>
              <w:spacing w:after="0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Scanned and emailed to Firearms Branch:</w:t>
            </w:r>
          </w:p>
        </w:tc>
        <w:tc>
          <w:tcPr>
            <w:tcW w:w="1134" w:type="dxa"/>
            <w:gridSpan w:val="13"/>
            <w:vAlign w:val="bottom"/>
          </w:tcPr>
          <w:p w14:paraId="3E63071F" w14:textId="77777777" w:rsidR="00E908CC" w:rsidRPr="00A91BD0" w:rsidRDefault="004910FA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E908CC"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1701" w:type="dxa"/>
            <w:gridSpan w:val="15"/>
            <w:vAlign w:val="bottom"/>
          </w:tcPr>
          <w:p w14:paraId="7814F69E" w14:textId="77777777" w:rsidR="00E908CC" w:rsidRPr="00A91BD0" w:rsidRDefault="004910FA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E908CC" w:rsidRPr="00A91BD0">
              <w:rPr>
                <w:sz w:val="20"/>
                <w:szCs w:val="20"/>
              </w:rPr>
              <w:t xml:space="preserve">  No</w:t>
            </w:r>
          </w:p>
        </w:tc>
        <w:tc>
          <w:tcPr>
            <w:tcW w:w="3970" w:type="dxa"/>
            <w:gridSpan w:val="21"/>
            <w:tcBorders>
              <w:right w:val="single" w:sz="4" w:space="0" w:color="auto"/>
            </w:tcBorders>
            <w:vAlign w:val="bottom"/>
          </w:tcPr>
          <w:p w14:paraId="5745FABE" w14:textId="77777777" w:rsidR="00E908CC" w:rsidRPr="00A91BD0" w:rsidRDefault="00E908CC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E908CC" w:rsidRPr="00A91BD0" w14:paraId="02041BC5" w14:textId="77777777" w:rsidTr="006B0890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06D0921" w14:textId="77777777" w:rsidR="00E908CC" w:rsidRPr="00A91BD0" w:rsidRDefault="00E908CC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E908CC" w:rsidRPr="00A91BD0" w14:paraId="0456750D" w14:textId="77777777" w:rsidTr="00D814AF">
        <w:trPr>
          <w:trHeight w:hRule="exact" w:val="567"/>
          <w:jc w:val="center"/>
        </w:trPr>
        <w:tc>
          <w:tcPr>
            <w:tcW w:w="2809" w:type="dxa"/>
            <w:gridSpan w:val="17"/>
            <w:tcBorders>
              <w:left w:val="single" w:sz="4" w:space="0" w:color="auto"/>
            </w:tcBorders>
          </w:tcPr>
          <w:p w14:paraId="72AA13CE" w14:textId="77777777" w:rsidR="00E908CC" w:rsidRPr="00A91BD0" w:rsidRDefault="00E908CC" w:rsidP="006B0890">
            <w:pPr>
              <w:spacing w:before="8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Surrendered by Owner</w:t>
            </w:r>
            <w:r w:rsidRPr="00A91BD0">
              <w:rPr>
                <w:sz w:val="20"/>
                <w:szCs w:val="20"/>
              </w:rPr>
              <w:t>?</w:t>
            </w:r>
          </w:p>
        </w:tc>
        <w:tc>
          <w:tcPr>
            <w:tcW w:w="1159" w:type="dxa"/>
            <w:gridSpan w:val="7"/>
          </w:tcPr>
          <w:p w14:paraId="01C6AB5F" w14:textId="77777777" w:rsidR="00E908CC" w:rsidRPr="00A91BD0" w:rsidRDefault="004910FA" w:rsidP="006B0890">
            <w:pPr>
              <w:spacing w:before="8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E908CC" w:rsidRPr="00A91BD0">
              <w:rPr>
                <w:sz w:val="20"/>
                <w:szCs w:val="20"/>
              </w:rPr>
              <w:t xml:space="preserve">  Yes</w:t>
            </w:r>
          </w:p>
        </w:tc>
        <w:tc>
          <w:tcPr>
            <w:tcW w:w="1134" w:type="dxa"/>
            <w:gridSpan w:val="13"/>
          </w:tcPr>
          <w:p w14:paraId="3DA90459" w14:textId="77777777" w:rsidR="00E908CC" w:rsidRPr="00A91BD0" w:rsidRDefault="004910FA" w:rsidP="006B0890">
            <w:pPr>
              <w:spacing w:before="8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E908CC" w:rsidRPr="00A91BD0">
              <w:rPr>
                <w:sz w:val="20"/>
                <w:szCs w:val="20"/>
              </w:rPr>
              <w:t xml:space="preserve">  No</w:t>
            </w:r>
          </w:p>
        </w:tc>
        <w:tc>
          <w:tcPr>
            <w:tcW w:w="5671" w:type="dxa"/>
            <w:gridSpan w:val="36"/>
            <w:tcBorders>
              <w:right w:val="single" w:sz="4" w:space="0" w:color="auto"/>
            </w:tcBorders>
          </w:tcPr>
          <w:p w14:paraId="1818A3F4" w14:textId="77777777" w:rsidR="00E908CC" w:rsidRPr="00A91BD0" w:rsidRDefault="00E908CC" w:rsidP="006B0890">
            <w:pPr>
              <w:spacing w:before="80" w:after="0"/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‘No’ – give explanation why the person surrendering is not the owner.</w:t>
            </w:r>
          </w:p>
        </w:tc>
      </w:tr>
      <w:tr w:rsidR="00E908CC" w:rsidRPr="00A91BD0" w14:paraId="23BADC49" w14:textId="77777777" w:rsidTr="006B0890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3D52A0D" w14:textId="77777777" w:rsidR="00E908CC" w:rsidRPr="00A91BD0" w:rsidRDefault="00E908CC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Comments:</w:t>
            </w:r>
          </w:p>
        </w:tc>
      </w:tr>
      <w:tr w:rsidR="00E908CC" w:rsidRPr="00A91BD0" w14:paraId="2053BF4E" w14:textId="77777777" w:rsidTr="006B0890">
        <w:trPr>
          <w:trHeight w:hRule="exact" w:val="1021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right w:val="single" w:sz="4" w:space="0" w:color="auto"/>
            </w:tcBorders>
          </w:tcPr>
          <w:p w14:paraId="52A1B2C3" w14:textId="77777777" w:rsidR="00E908CC" w:rsidRPr="00A91BD0" w:rsidRDefault="004910FA" w:rsidP="006B0890">
            <w:pPr>
              <w:spacing w:before="4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E908CC" w:rsidRPr="00A91BD0" w14:paraId="4952A1AA" w14:textId="77777777" w:rsidTr="006B0890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ECC5B" w14:textId="77777777" w:rsidR="00E908CC" w:rsidRPr="00A91BD0" w:rsidRDefault="00E908CC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E908CC" w:rsidRPr="00B20D71" w14:paraId="6693E886" w14:textId="77777777" w:rsidTr="006B0890">
        <w:trPr>
          <w:trHeight w:hRule="exact" w:val="454"/>
          <w:jc w:val="center"/>
        </w:trPr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210D219" w14:textId="77777777" w:rsidR="00E908CC" w:rsidRPr="00543946" w:rsidRDefault="00E908CC" w:rsidP="006B0890">
            <w:pPr>
              <w:spacing w:after="0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Name:</w:t>
            </w:r>
          </w:p>
        </w:tc>
        <w:tc>
          <w:tcPr>
            <w:tcW w:w="5100" w:type="dxa"/>
            <w:gridSpan w:val="40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5A58CCAB" w14:textId="77777777" w:rsidR="00E908CC" w:rsidRPr="00543946" w:rsidRDefault="004910FA" w:rsidP="006B0890">
            <w:pPr>
              <w:spacing w:before="20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</w:tcBorders>
            <w:vAlign w:val="bottom"/>
          </w:tcPr>
          <w:p w14:paraId="1BB08FD2" w14:textId="77777777" w:rsidR="00E908CC" w:rsidRPr="00543946" w:rsidRDefault="00E908CC" w:rsidP="006B0890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Rank:</w:t>
            </w:r>
          </w:p>
        </w:tc>
        <w:tc>
          <w:tcPr>
            <w:tcW w:w="2007" w:type="dxa"/>
            <w:gridSpan w:val="12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5F8A31A5" w14:textId="77777777" w:rsidR="00E908CC" w:rsidRPr="00543946" w:rsidRDefault="004910FA" w:rsidP="006B0890">
            <w:pPr>
              <w:spacing w:before="20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  <w:vAlign w:val="bottom"/>
          </w:tcPr>
          <w:p w14:paraId="539F7649" w14:textId="77777777" w:rsidR="00E908CC" w:rsidRPr="00543946" w:rsidRDefault="00E908CC" w:rsidP="006B0890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ID:</w:t>
            </w:r>
          </w:p>
        </w:tc>
        <w:tc>
          <w:tcPr>
            <w:tcW w:w="1436" w:type="dxa"/>
            <w:gridSpan w:val="7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2789A537" w14:textId="77777777" w:rsidR="00E908CC" w:rsidRPr="00543946" w:rsidRDefault="004910FA" w:rsidP="006B0890">
            <w:pPr>
              <w:spacing w:before="20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E908CC" w:rsidRPr="00B20D71" w14:paraId="1E6C72B9" w14:textId="77777777" w:rsidTr="006B0890">
        <w:trPr>
          <w:trHeight w:hRule="exact" w:val="567"/>
          <w:jc w:val="center"/>
        </w:trPr>
        <w:tc>
          <w:tcPr>
            <w:tcW w:w="1135" w:type="dxa"/>
            <w:gridSpan w:val="6"/>
            <w:tcBorders>
              <w:left w:val="single" w:sz="4" w:space="0" w:color="auto"/>
            </w:tcBorders>
            <w:vAlign w:val="bottom"/>
          </w:tcPr>
          <w:p w14:paraId="534C49B3" w14:textId="77777777" w:rsidR="00E908CC" w:rsidRPr="00543946" w:rsidRDefault="00E908CC" w:rsidP="006B089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Location:</w:t>
            </w:r>
          </w:p>
        </w:tc>
        <w:tc>
          <w:tcPr>
            <w:tcW w:w="3119" w:type="dxa"/>
            <w:gridSpan w:val="24"/>
            <w:tcBorders>
              <w:bottom w:val="dotted" w:sz="4" w:space="0" w:color="auto"/>
            </w:tcBorders>
            <w:vAlign w:val="bottom"/>
          </w:tcPr>
          <w:p w14:paraId="30B43CE2" w14:textId="77777777" w:rsidR="00E908CC" w:rsidRPr="00543946" w:rsidRDefault="004910FA" w:rsidP="006B0890">
            <w:pPr>
              <w:spacing w:before="30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gridSpan w:val="12"/>
            <w:vAlign w:val="bottom"/>
          </w:tcPr>
          <w:p w14:paraId="0D907050" w14:textId="77777777" w:rsidR="00E908CC" w:rsidRPr="00543946" w:rsidRDefault="00E908CC" w:rsidP="006B0890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Signature:</w:t>
            </w:r>
          </w:p>
        </w:tc>
        <w:tc>
          <w:tcPr>
            <w:tcW w:w="2409" w:type="dxa"/>
            <w:gridSpan w:val="18"/>
            <w:tcBorders>
              <w:bottom w:val="dotted" w:sz="4" w:space="0" w:color="auto"/>
            </w:tcBorders>
            <w:vAlign w:val="bottom"/>
          </w:tcPr>
          <w:p w14:paraId="7931681A" w14:textId="77777777" w:rsidR="00E908CC" w:rsidRPr="00543946" w:rsidRDefault="00E908CC" w:rsidP="006B089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36" w:type="dxa"/>
            <w:gridSpan w:val="3"/>
            <w:vAlign w:val="bottom"/>
          </w:tcPr>
          <w:p w14:paraId="7773B2BD" w14:textId="77777777" w:rsidR="00E908CC" w:rsidRPr="00543946" w:rsidRDefault="00E908CC" w:rsidP="006B0890">
            <w:pPr>
              <w:spacing w:after="0"/>
              <w:jc w:val="right"/>
              <w:rPr>
                <w:sz w:val="20"/>
                <w:szCs w:val="20"/>
              </w:rPr>
            </w:pPr>
            <w:r w:rsidRPr="00543946">
              <w:rPr>
                <w:sz w:val="20"/>
                <w:szCs w:val="20"/>
              </w:rPr>
              <w:t>Date:</w:t>
            </w:r>
          </w:p>
        </w:tc>
        <w:tc>
          <w:tcPr>
            <w:tcW w:w="1998" w:type="dxa"/>
            <w:gridSpan w:val="10"/>
            <w:tcBorders>
              <w:bottom w:val="dotted" w:sz="4" w:space="0" w:color="auto"/>
              <w:right w:val="single" w:sz="4" w:space="0" w:color="auto"/>
            </w:tcBorders>
            <w:vAlign w:val="bottom"/>
          </w:tcPr>
          <w:p w14:paraId="2C9D0242" w14:textId="77777777" w:rsidR="00E908CC" w:rsidRPr="00543946" w:rsidRDefault="004910FA" w:rsidP="004910F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E908CC" w:rsidRPr="00543946">
              <w:rPr>
                <w:sz w:val="20"/>
                <w:szCs w:val="20"/>
              </w:rPr>
              <w:t xml:space="preserve">  /  </w:t>
            </w: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E908CC" w:rsidRPr="00543946">
              <w:rPr>
                <w:sz w:val="20"/>
                <w:szCs w:val="20"/>
              </w:rPr>
              <w:t xml:space="preserve">  /  </w:t>
            </w: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E908CC" w:rsidRPr="00B20D71" w14:paraId="7CAECC67" w14:textId="77777777" w:rsidTr="006B0890">
        <w:trPr>
          <w:trHeight w:hRule="exact" w:val="57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79E764" w14:textId="77777777" w:rsidR="00E908CC" w:rsidRPr="00B20D71" w:rsidRDefault="00E908CC" w:rsidP="006B0890">
            <w:pPr>
              <w:spacing w:after="0"/>
              <w:rPr>
                <w:sz w:val="18"/>
                <w:szCs w:val="18"/>
              </w:rPr>
            </w:pPr>
          </w:p>
        </w:tc>
      </w:tr>
      <w:tr w:rsidR="00E908CC" w:rsidRPr="006325D0" w14:paraId="52FE023C" w14:textId="77777777" w:rsidTr="006B0890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48CE5" w14:textId="77777777" w:rsidR="00E908CC" w:rsidRDefault="00E908CC" w:rsidP="006B0890">
            <w:pPr>
              <w:spacing w:after="0"/>
              <w:rPr>
                <w:b/>
                <w:szCs w:val="22"/>
              </w:rPr>
            </w:pPr>
          </w:p>
        </w:tc>
      </w:tr>
      <w:tr w:rsidR="008845B9" w:rsidRPr="006325D0" w14:paraId="5FD68127" w14:textId="77777777" w:rsidTr="006B0890">
        <w:trPr>
          <w:trHeight w:hRule="exact" w:val="340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75A897DA" w14:textId="77777777" w:rsidR="008845B9" w:rsidRPr="006325D0" w:rsidRDefault="008845B9" w:rsidP="008845B9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PART E: </w:t>
            </w:r>
            <w:r w:rsidRPr="006B0890">
              <w:rPr>
                <w:b/>
                <w:szCs w:val="22"/>
                <w:u w:val="single"/>
              </w:rPr>
              <w:t>SAPOL</w:t>
            </w:r>
            <w:r w:rsidRPr="006B0890">
              <w:rPr>
                <w:b/>
                <w:szCs w:val="22"/>
              </w:rPr>
              <w:t xml:space="preserve"> ARMOURY</w:t>
            </w:r>
            <w:r>
              <w:rPr>
                <w:b/>
                <w:szCs w:val="22"/>
              </w:rPr>
              <w:t xml:space="preserve"> USE ONLY</w:t>
            </w:r>
          </w:p>
        </w:tc>
      </w:tr>
      <w:tr w:rsidR="00C05C98" w:rsidRPr="00A91BD0" w14:paraId="719C7E57" w14:textId="77777777" w:rsidTr="00C05C98">
        <w:trPr>
          <w:trHeight w:hRule="exact" w:val="340"/>
          <w:jc w:val="center"/>
        </w:trPr>
        <w:tc>
          <w:tcPr>
            <w:tcW w:w="1702" w:type="dxa"/>
            <w:gridSpan w:val="10"/>
            <w:tcBorders>
              <w:left w:val="single" w:sz="4" w:space="0" w:color="auto"/>
            </w:tcBorders>
            <w:vAlign w:val="bottom"/>
          </w:tcPr>
          <w:p w14:paraId="432591DB" w14:textId="77777777" w:rsidR="00C05C98" w:rsidRPr="00A91BD0" w:rsidRDefault="00C05C98" w:rsidP="006B0890">
            <w:pPr>
              <w:spacing w:after="0"/>
              <w:rPr>
                <w:sz w:val="20"/>
                <w:szCs w:val="20"/>
              </w:rPr>
            </w:pPr>
            <w:r w:rsidRPr="006B0890">
              <w:rPr>
                <w:sz w:val="20"/>
                <w:szCs w:val="20"/>
              </w:rPr>
              <w:t>BIN</w:t>
            </w:r>
            <w:r>
              <w:rPr>
                <w:sz w:val="20"/>
                <w:szCs w:val="20"/>
              </w:rPr>
              <w:t xml:space="preserve"> NUMBER: </w:t>
            </w:r>
          </w:p>
        </w:tc>
        <w:tc>
          <w:tcPr>
            <w:tcW w:w="2542" w:type="dxa"/>
            <w:gridSpan w:val="19"/>
            <w:tcBorders>
              <w:bottom w:val="dotted" w:sz="4" w:space="0" w:color="auto"/>
            </w:tcBorders>
            <w:vAlign w:val="bottom"/>
          </w:tcPr>
          <w:p w14:paraId="13594C7D" w14:textId="77777777" w:rsidR="00C05C98" w:rsidRPr="00A91BD0" w:rsidRDefault="00C05C98" w:rsidP="006B0890">
            <w:pPr>
              <w:spacing w:before="80" w:after="0"/>
              <w:rPr>
                <w:sz w:val="20"/>
                <w:szCs w:val="20"/>
              </w:rPr>
            </w:pPr>
          </w:p>
        </w:tc>
        <w:tc>
          <w:tcPr>
            <w:tcW w:w="6529" w:type="dxa"/>
            <w:gridSpan w:val="44"/>
            <w:tcBorders>
              <w:right w:val="single" w:sz="4" w:space="0" w:color="auto"/>
            </w:tcBorders>
            <w:vAlign w:val="bottom"/>
          </w:tcPr>
          <w:p w14:paraId="63D8074A" w14:textId="77777777" w:rsidR="00C05C98" w:rsidRPr="00A91BD0" w:rsidRDefault="00C05C98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C05C98" w:rsidRPr="00A91BD0" w14:paraId="10B0C061" w14:textId="77777777" w:rsidTr="006B0890">
        <w:trPr>
          <w:trHeight w:hRule="exact" w:val="113"/>
          <w:jc w:val="center"/>
        </w:trPr>
        <w:tc>
          <w:tcPr>
            <w:tcW w:w="10773" w:type="dxa"/>
            <w:gridSpan w:val="7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7D55B" w14:textId="77777777" w:rsidR="00C05C98" w:rsidRPr="00A91BD0" w:rsidRDefault="00C05C98" w:rsidP="006B0890">
            <w:pPr>
              <w:spacing w:after="0"/>
              <w:rPr>
                <w:sz w:val="20"/>
                <w:szCs w:val="20"/>
              </w:rPr>
            </w:pPr>
          </w:p>
        </w:tc>
      </w:tr>
      <w:tr w:rsidR="00094CC2" w:rsidRPr="00B20D71" w14:paraId="58C09B8A" w14:textId="77777777" w:rsidTr="002019C9">
        <w:trPr>
          <w:trHeight w:hRule="exact" w:val="284"/>
          <w:jc w:val="center"/>
        </w:trPr>
        <w:tc>
          <w:tcPr>
            <w:tcW w:w="10773" w:type="dxa"/>
            <w:gridSpan w:val="73"/>
            <w:tcBorders>
              <w:top w:val="single" w:sz="4" w:space="0" w:color="auto"/>
            </w:tcBorders>
            <w:vAlign w:val="bottom"/>
          </w:tcPr>
          <w:p w14:paraId="67D1052E" w14:textId="77777777" w:rsidR="00094CC2" w:rsidRPr="00B20D71" w:rsidRDefault="00094CC2" w:rsidP="00E878F5">
            <w:pPr>
              <w:spacing w:after="0"/>
              <w:rPr>
                <w:sz w:val="18"/>
                <w:szCs w:val="18"/>
              </w:rPr>
            </w:pPr>
          </w:p>
        </w:tc>
      </w:tr>
    </w:tbl>
    <w:p w14:paraId="701BD133" w14:textId="77777777" w:rsidR="003F6D1C" w:rsidRPr="00D76C88" w:rsidRDefault="003F6D1C" w:rsidP="00D76C88">
      <w:pPr>
        <w:rPr>
          <w:sz w:val="2"/>
          <w:szCs w:val="2"/>
        </w:rPr>
      </w:pPr>
    </w:p>
    <w:sectPr w:rsidR="003F6D1C" w:rsidRPr="00D76C88" w:rsidSect="00957379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-1304" w:right="567" w:bottom="567" w:left="567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8BD9A" w14:textId="77777777" w:rsidR="0004794F" w:rsidRDefault="0004794F">
      <w:pPr>
        <w:spacing w:after="0"/>
      </w:pPr>
      <w:r>
        <w:separator/>
      </w:r>
    </w:p>
  </w:endnote>
  <w:endnote w:type="continuationSeparator" w:id="0">
    <w:p w14:paraId="10C98F24" w14:textId="77777777" w:rsidR="0004794F" w:rsidRDefault="000479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7371"/>
      <w:gridCol w:w="1701"/>
    </w:tblGrid>
    <w:tr w:rsidR="00665F4E" w14:paraId="77B60162" w14:textId="77777777" w:rsidTr="0012522E">
      <w:trPr>
        <w:trHeight w:hRule="exact" w:val="284"/>
        <w:jc w:val="center"/>
      </w:trPr>
      <w:tc>
        <w:tcPr>
          <w:tcW w:w="1701" w:type="dxa"/>
          <w:tcBorders>
            <w:right w:val="nil"/>
          </w:tcBorders>
          <w:vAlign w:val="bottom"/>
        </w:tcPr>
        <w:p w14:paraId="575E55CD" w14:textId="0FC307C6" w:rsidR="00665F4E" w:rsidRPr="00E878F5" w:rsidRDefault="006E2251" w:rsidP="00FF1105">
          <w:pPr>
            <w:pStyle w:val="Footer"/>
            <w:spacing w:after="0"/>
            <w:rPr>
              <w:b w:val="0"/>
              <w:sz w:val="14"/>
              <w:szCs w:val="14"/>
            </w:rPr>
          </w:pPr>
          <w:r>
            <w:rPr>
              <w:b w:val="0"/>
              <w:sz w:val="14"/>
              <w:szCs w:val="14"/>
            </w:rPr>
            <w:t>Revised</w:t>
          </w:r>
          <w:r w:rsidR="004910FA">
            <w:rPr>
              <w:b w:val="0"/>
              <w:sz w:val="14"/>
              <w:szCs w:val="14"/>
            </w:rPr>
            <w:t>: 10/05/2021</w:t>
          </w:r>
          <w:r w:rsidR="0012522E">
            <w:rPr>
              <w:b w:val="0"/>
              <w:sz w:val="14"/>
              <w:szCs w:val="14"/>
            </w:rPr>
            <w:t>v</w:t>
          </w:r>
          <w:r w:rsidR="00EC66CC">
            <w:rPr>
              <w:b w:val="0"/>
              <w:sz w:val="14"/>
              <w:szCs w:val="14"/>
            </w:rPr>
            <w:t>2</w:t>
          </w:r>
        </w:p>
      </w:tc>
      <w:tc>
        <w:tcPr>
          <w:tcW w:w="737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590E8764" w14:textId="04E095B6" w:rsidR="00665F4E" w:rsidRPr="00461D2F" w:rsidRDefault="0012522E" w:rsidP="00E878F5">
          <w:pPr>
            <w:pStyle w:val="Footer"/>
            <w:spacing w:after="0"/>
            <w:jc w:val="center"/>
            <w:rPr>
              <w:bCs/>
              <w:color w:val="FF0000"/>
              <w:sz w:val="24"/>
            </w:rPr>
          </w:pPr>
          <w:r w:rsidRPr="00461D2F">
            <w:rPr>
              <w:bCs/>
              <w:color w:val="FF0000"/>
              <w:sz w:val="24"/>
            </w:rPr>
            <w:t>OFFICIAL: Sensitive</w:t>
          </w:r>
        </w:p>
      </w:tc>
      <w:tc>
        <w:tcPr>
          <w:tcW w:w="1701" w:type="dxa"/>
          <w:tcBorders>
            <w:left w:val="nil"/>
          </w:tcBorders>
          <w:vAlign w:val="bottom"/>
        </w:tcPr>
        <w:p w14:paraId="1D6CF314" w14:textId="119E3EF2" w:rsidR="00665F4E" w:rsidRDefault="0012522E" w:rsidP="0012522E">
          <w:pPr>
            <w:pStyle w:val="Footer"/>
            <w:spacing w:after="0"/>
            <w:jc w:val="right"/>
          </w:pPr>
          <w:r w:rsidRPr="00E878F5">
            <w:rPr>
              <w:rStyle w:val="PageNumber"/>
              <w:b w:val="0"/>
              <w:sz w:val="14"/>
              <w:szCs w:val="14"/>
            </w:rPr>
            <w:t xml:space="preserve">Page 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begin"/>
          </w:r>
          <w:r w:rsidRPr="00E878F5">
            <w:rPr>
              <w:rStyle w:val="PageNumber"/>
              <w:b w:val="0"/>
              <w:sz w:val="14"/>
              <w:szCs w:val="14"/>
            </w:rPr>
            <w:instrText xml:space="preserve"> PAGE </w:instrTex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separate"/>
          </w:r>
          <w:r>
            <w:rPr>
              <w:rStyle w:val="PageNumber"/>
              <w:b w:val="0"/>
              <w:sz w:val="14"/>
              <w:szCs w:val="14"/>
            </w:rPr>
            <w:t>2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end"/>
          </w:r>
          <w:r w:rsidRPr="00E878F5">
            <w:rPr>
              <w:rStyle w:val="PageNumber"/>
              <w:b w:val="0"/>
              <w:sz w:val="14"/>
              <w:szCs w:val="14"/>
            </w:rPr>
            <w:t xml:space="preserve"> of 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begin"/>
          </w:r>
          <w:r w:rsidRPr="00E878F5">
            <w:rPr>
              <w:rStyle w:val="PageNumber"/>
              <w:b w:val="0"/>
              <w:sz w:val="14"/>
              <w:szCs w:val="14"/>
            </w:rPr>
            <w:instrText xml:space="preserve"> NUMPAGES </w:instrTex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separate"/>
          </w:r>
          <w:r>
            <w:rPr>
              <w:rStyle w:val="PageNumber"/>
              <w:b w:val="0"/>
              <w:sz w:val="14"/>
              <w:szCs w:val="14"/>
            </w:rPr>
            <w:t>2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end"/>
          </w:r>
        </w:p>
      </w:tc>
    </w:tr>
  </w:tbl>
  <w:p w14:paraId="1C5FF282" w14:textId="77777777" w:rsidR="00665F4E" w:rsidRPr="009F07AE" w:rsidRDefault="00665F4E" w:rsidP="00FF4E77">
    <w:pPr>
      <w:pStyle w:val="Footer"/>
      <w:spacing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7371"/>
      <w:gridCol w:w="1701"/>
    </w:tblGrid>
    <w:tr w:rsidR="00B5494B" w14:paraId="0A560F13" w14:textId="77777777" w:rsidTr="00B5494B">
      <w:trPr>
        <w:trHeight w:hRule="exact" w:val="284"/>
      </w:trPr>
      <w:tc>
        <w:tcPr>
          <w:tcW w:w="1701" w:type="dxa"/>
          <w:tcBorders>
            <w:right w:val="nil"/>
          </w:tcBorders>
          <w:vAlign w:val="bottom"/>
        </w:tcPr>
        <w:p w14:paraId="385D1206" w14:textId="77777777" w:rsidR="00B5494B" w:rsidRPr="00E878F5" w:rsidRDefault="00B5494B" w:rsidP="00B5494B">
          <w:pPr>
            <w:pStyle w:val="Footer"/>
            <w:spacing w:after="0"/>
            <w:rPr>
              <w:b w:val="0"/>
              <w:sz w:val="14"/>
              <w:szCs w:val="14"/>
            </w:rPr>
          </w:pPr>
          <w:r>
            <w:rPr>
              <w:b w:val="0"/>
              <w:sz w:val="14"/>
              <w:szCs w:val="14"/>
            </w:rPr>
            <w:t>Revised: 10/05/2021v2</w:t>
          </w:r>
        </w:p>
      </w:tc>
      <w:tc>
        <w:tcPr>
          <w:tcW w:w="737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65893496" w14:textId="77777777" w:rsidR="00B5494B" w:rsidRPr="00461D2F" w:rsidRDefault="00B5494B" w:rsidP="00B5494B">
          <w:pPr>
            <w:pStyle w:val="Footer"/>
            <w:spacing w:after="0"/>
            <w:jc w:val="center"/>
            <w:rPr>
              <w:bCs/>
              <w:color w:val="FF0000"/>
              <w:sz w:val="24"/>
            </w:rPr>
          </w:pPr>
          <w:r w:rsidRPr="00461D2F">
            <w:rPr>
              <w:bCs/>
              <w:color w:val="FF0000"/>
              <w:sz w:val="24"/>
            </w:rPr>
            <w:t>OFFICIAL: Sensitive</w:t>
          </w:r>
        </w:p>
      </w:tc>
      <w:tc>
        <w:tcPr>
          <w:tcW w:w="1701" w:type="dxa"/>
          <w:tcBorders>
            <w:left w:val="nil"/>
          </w:tcBorders>
          <w:vAlign w:val="bottom"/>
        </w:tcPr>
        <w:p w14:paraId="5BB35879" w14:textId="77777777" w:rsidR="00B5494B" w:rsidRDefault="00B5494B" w:rsidP="00B5494B">
          <w:pPr>
            <w:pStyle w:val="Footer"/>
            <w:spacing w:after="0"/>
            <w:jc w:val="right"/>
          </w:pPr>
          <w:r w:rsidRPr="00E878F5">
            <w:rPr>
              <w:rStyle w:val="PageNumber"/>
              <w:b w:val="0"/>
              <w:sz w:val="14"/>
              <w:szCs w:val="14"/>
            </w:rPr>
            <w:t xml:space="preserve">Page 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begin"/>
          </w:r>
          <w:r w:rsidRPr="00E878F5">
            <w:rPr>
              <w:rStyle w:val="PageNumber"/>
              <w:b w:val="0"/>
              <w:sz w:val="14"/>
              <w:szCs w:val="14"/>
            </w:rPr>
            <w:instrText xml:space="preserve"> PAGE </w:instrTex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separate"/>
          </w:r>
          <w:r>
            <w:rPr>
              <w:rStyle w:val="PageNumber"/>
              <w:b w:val="0"/>
              <w:sz w:val="14"/>
              <w:szCs w:val="14"/>
            </w:rPr>
            <w:t>2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end"/>
          </w:r>
          <w:r w:rsidRPr="00E878F5">
            <w:rPr>
              <w:rStyle w:val="PageNumber"/>
              <w:b w:val="0"/>
              <w:sz w:val="14"/>
              <w:szCs w:val="14"/>
            </w:rPr>
            <w:t xml:space="preserve"> of 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begin"/>
          </w:r>
          <w:r w:rsidRPr="00E878F5">
            <w:rPr>
              <w:rStyle w:val="PageNumber"/>
              <w:b w:val="0"/>
              <w:sz w:val="14"/>
              <w:szCs w:val="14"/>
            </w:rPr>
            <w:instrText xml:space="preserve"> NUMPAGES </w:instrTex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separate"/>
          </w:r>
          <w:r>
            <w:rPr>
              <w:rStyle w:val="PageNumber"/>
              <w:b w:val="0"/>
              <w:sz w:val="14"/>
              <w:szCs w:val="14"/>
            </w:rPr>
            <w:t>2</w:t>
          </w:r>
          <w:r w:rsidRPr="00E878F5">
            <w:rPr>
              <w:rStyle w:val="PageNumber"/>
              <w:b w:val="0"/>
              <w:sz w:val="14"/>
              <w:szCs w:val="14"/>
            </w:rPr>
            <w:fldChar w:fldCharType="end"/>
          </w:r>
        </w:p>
      </w:tc>
    </w:tr>
  </w:tbl>
  <w:p w14:paraId="2C32562F" w14:textId="77777777" w:rsidR="00665F4E" w:rsidRPr="009F07AE" w:rsidRDefault="00665F4E" w:rsidP="00FF4E77">
    <w:pPr>
      <w:pStyle w:val="Footer"/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D2DA1" w14:textId="77777777" w:rsidR="0004794F" w:rsidRDefault="0004794F">
      <w:pPr>
        <w:spacing w:after="0"/>
      </w:pPr>
      <w:r>
        <w:separator/>
      </w:r>
    </w:p>
  </w:footnote>
  <w:footnote w:type="continuationSeparator" w:id="0">
    <w:p w14:paraId="1AEC8E28" w14:textId="77777777" w:rsidR="0004794F" w:rsidRDefault="0004794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134"/>
      <w:gridCol w:w="8505"/>
      <w:gridCol w:w="1134"/>
    </w:tblGrid>
    <w:tr w:rsidR="00665F4E" w14:paraId="64DE8BDB" w14:textId="77777777" w:rsidTr="0012522E">
      <w:trPr>
        <w:trHeight w:hRule="exact" w:val="1021"/>
        <w:jc w:val="center"/>
      </w:trPr>
      <w:tc>
        <w:tcPr>
          <w:tcW w:w="1134" w:type="dxa"/>
          <w:tcBorders>
            <w:right w:val="nil"/>
          </w:tcBorders>
        </w:tcPr>
        <w:p w14:paraId="6F183971" w14:textId="77777777" w:rsidR="00665F4E" w:rsidRDefault="00665F4E">
          <w:pPr>
            <w:pStyle w:val="Header"/>
          </w:pP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</w:tcPr>
        <w:p w14:paraId="01D0B1C7" w14:textId="77777777" w:rsidR="0012522E" w:rsidRPr="00461D2F" w:rsidRDefault="0012522E" w:rsidP="00E878F5">
          <w:pPr>
            <w:pStyle w:val="Header"/>
            <w:tabs>
              <w:tab w:val="clear" w:pos="4153"/>
              <w:tab w:val="clear" w:pos="8306"/>
              <w:tab w:val="left" w:pos="913"/>
            </w:tabs>
            <w:spacing w:after="0"/>
            <w:jc w:val="center"/>
            <w:rPr>
              <w:b/>
              <w:color w:val="FF0000"/>
              <w:sz w:val="24"/>
            </w:rPr>
          </w:pPr>
          <w:r w:rsidRPr="00461D2F">
            <w:rPr>
              <w:b/>
              <w:color w:val="FF0000"/>
              <w:sz w:val="24"/>
            </w:rPr>
            <w:t>OFFICIAL: Sensitive</w:t>
          </w:r>
        </w:p>
        <w:p w14:paraId="0F60A9E0" w14:textId="5C9957F8" w:rsidR="00665F4E" w:rsidRPr="00E878F5" w:rsidRDefault="00665F4E" w:rsidP="00E878F5">
          <w:pPr>
            <w:pStyle w:val="Header"/>
            <w:tabs>
              <w:tab w:val="clear" w:pos="4153"/>
              <w:tab w:val="clear" w:pos="8306"/>
              <w:tab w:val="left" w:pos="913"/>
            </w:tabs>
            <w:spacing w:after="0"/>
            <w:jc w:val="center"/>
            <w:rPr>
              <w:b/>
              <w:sz w:val="20"/>
              <w:szCs w:val="20"/>
            </w:rPr>
          </w:pPr>
          <w:r w:rsidRPr="00E878F5">
            <w:rPr>
              <w:b/>
              <w:sz w:val="20"/>
              <w:szCs w:val="20"/>
            </w:rPr>
            <w:t>South Australia Police</w:t>
          </w:r>
        </w:p>
        <w:p w14:paraId="0A61B9BD" w14:textId="77777777" w:rsidR="00665F4E" w:rsidRPr="00E878F5" w:rsidRDefault="00665F4E" w:rsidP="0046029E">
          <w:pPr>
            <w:pStyle w:val="Header"/>
            <w:tabs>
              <w:tab w:val="clear" w:pos="4153"/>
              <w:tab w:val="clear" w:pos="8306"/>
              <w:tab w:val="left" w:pos="913"/>
            </w:tabs>
            <w:spacing w:after="0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>FIREARMS GENERAL AMNESTY SURRENDER NOTICE</w:t>
          </w:r>
        </w:p>
      </w:tc>
      <w:tc>
        <w:tcPr>
          <w:tcW w:w="1134" w:type="dxa"/>
          <w:tcBorders>
            <w:left w:val="nil"/>
          </w:tcBorders>
        </w:tcPr>
        <w:p w14:paraId="621F4673" w14:textId="77777777" w:rsidR="00665F4E" w:rsidRPr="00E878F5" w:rsidRDefault="00665F4E" w:rsidP="00254082">
          <w:pPr>
            <w:pStyle w:val="Header"/>
            <w:spacing w:before="120" w:after="0"/>
            <w:jc w:val="right"/>
            <w:rPr>
              <w:sz w:val="16"/>
              <w:szCs w:val="16"/>
            </w:rPr>
          </w:pPr>
          <w:r w:rsidRPr="00E878F5">
            <w:rPr>
              <w:sz w:val="16"/>
              <w:szCs w:val="16"/>
            </w:rPr>
            <w:t>PD</w:t>
          </w:r>
          <w:r>
            <w:rPr>
              <w:sz w:val="16"/>
              <w:szCs w:val="16"/>
            </w:rPr>
            <w:t>315A</w:t>
          </w:r>
        </w:p>
      </w:tc>
    </w:tr>
  </w:tbl>
  <w:p w14:paraId="48A847D8" w14:textId="77777777" w:rsidR="00665F4E" w:rsidRDefault="00665F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Borders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27"/>
      <w:gridCol w:w="1304"/>
      <w:gridCol w:w="3912"/>
      <w:gridCol w:w="1304"/>
      <w:gridCol w:w="2126"/>
    </w:tblGrid>
    <w:tr w:rsidR="00B5494B" w14:paraId="2DC479BA" w14:textId="77777777" w:rsidTr="000B19E3">
      <w:trPr>
        <w:trHeight w:hRule="exact" w:val="397"/>
        <w:jc w:val="center"/>
      </w:trPr>
      <w:tc>
        <w:tcPr>
          <w:tcW w:w="2127" w:type="dxa"/>
          <w:vMerge w:val="restart"/>
          <w:tcBorders>
            <w:right w:val="nil"/>
          </w:tcBorders>
        </w:tcPr>
        <w:p w14:paraId="2C89A7A8" w14:textId="7DDD9474" w:rsidR="00B5494B" w:rsidRDefault="00B5494B" w:rsidP="00D76C88">
          <w:pPr>
            <w:pStyle w:val="Head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1" layoutInCell="1" allowOverlap="1" wp14:anchorId="38952F2F" wp14:editId="20542E0E">
                <wp:simplePos x="0" y="0"/>
                <wp:positionH relativeFrom="column">
                  <wp:posOffset>-43180</wp:posOffset>
                </wp:positionH>
                <wp:positionV relativeFrom="page">
                  <wp:posOffset>-2540</wp:posOffset>
                </wp:positionV>
                <wp:extent cx="1266825" cy="946785"/>
                <wp:effectExtent l="0" t="0" r="9525" b="5715"/>
                <wp:wrapNone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9467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304" w:type="dxa"/>
          <w:tcBorders>
            <w:top w:val="nil"/>
            <w:left w:val="nil"/>
            <w:bottom w:val="nil"/>
            <w:right w:val="nil"/>
          </w:tcBorders>
        </w:tcPr>
        <w:p w14:paraId="76A72650" w14:textId="77777777" w:rsidR="00B5494B" w:rsidRPr="00B5494B" w:rsidRDefault="00B5494B" w:rsidP="0012522E">
          <w:pPr>
            <w:pStyle w:val="Header"/>
            <w:spacing w:after="160"/>
            <w:jc w:val="center"/>
            <w:rPr>
              <w:bCs/>
              <w:sz w:val="24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5FFD6AE4" w14:textId="77777777" w:rsidR="00B5494B" w:rsidRPr="00461D2F" w:rsidRDefault="00B5494B" w:rsidP="00B5494B">
          <w:pPr>
            <w:pStyle w:val="Header"/>
            <w:spacing w:after="160"/>
            <w:jc w:val="center"/>
            <w:rPr>
              <w:b/>
              <w:color w:val="FF0000"/>
              <w:sz w:val="24"/>
            </w:rPr>
          </w:pPr>
          <w:r w:rsidRPr="00461D2F">
            <w:rPr>
              <w:b/>
              <w:color w:val="FF0000"/>
              <w:sz w:val="24"/>
            </w:rPr>
            <w:t>OFFICIAL: Sensitive</w:t>
          </w:r>
        </w:p>
        <w:p w14:paraId="2805EEB2" w14:textId="77777777" w:rsidR="00B5494B" w:rsidRPr="00461D2F" w:rsidRDefault="00B5494B" w:rsidP="0012522E">
          <w:pPr>
            <w:pStyle w:val="Header"/>
            <w:spacing w:after="160"/>
            <w:jc w:val="center"/>
            <w:rPr>
              <w:b/>
              <w:color w:val="FF0000"/>
              <w:sz w:val="24"/>
            </w:rPr>
          </w:pPr>
        </w:p>
      </w:tc>
      <w:tc>
        <w:tcPr>
          <w:tcW w:w="1304" w:type="dxa"/>
          <w:tcBorders>
            <w:top w:val="nil"/>
            <w:left w:val="nil"/>
            <w:bottom w:val="nil"/>
            <w:right w:val="nil"/>
          </w:tcBorders>
        </w:tcPr>
        <w:p w14:paraId="37F1AC8D" w14:textId="5D129F58" w:rsidR="00B5494B" w:rsidRPr="00B5494B" w:rsidRDefault="00B5494B" w:rsidP="00B5494B">
          <w:pPr>
            <w:pStyle w:val="Header"/>
            <w:spacing w:before="120" w:after="0"/>
            <w:jc w:val="right"/>
            <w:rPr>
              <w:sz w:val="24"/>
            </w:rPr>
          </w:pPr>
          <w:r>
            <w:rPr>
              <w:sz w:val="16"/>
              <w:szCs w:val="16"/>
            </w:rPr>
            <w:t>PD315A</w:t>
          </w:r>
        </w:p>
      </w:tc>
      <w:tc>
        <w:tcPr>
          <w:tcW w:w="2126" w:type="dxa"/>
          <w:vMerge w:val="restart"/>
          <w:tcBorders>
            <w:left w:val="nil"/>
          </w:tcBorders>
        </w:tcPr>
        <w:p w14:paraId="4D7572DD" w14:textId="7E59A324" w:rsidR="00B5494B" w:rsidRDefault="00B5494B" w:rsidP="006325D0">
          <w:pPr>
            <w:pStyle w:val="Header"/>
            <w:spacing w:before="120" w:after="0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1" layoutInCell="1" allowOverlap="1" wp14:anchorId="4FD49D8E" wp14:editId="2A8C03DD">
                <wp:simplePos x="0" y="0"/>
                <wp:positionH relativeFrom="column">
                  <wp:posOffset>123190</wp:posOffset>
                </wp:positionH>
                <wp:positionV relativeFrom="page">
                  <wp:posOffset>60960</wp:posOffset>
                </wp:positionV>
                <wp:extent cx="1148080" cy="863600"/>
                <wp:effectExtent l="0" t="0" r="0" b="0"/>
                <wp:wrapNone/>
                <wp:docPr id="2015860405" name="Graph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5860405" name="Graphic 2015860405"/>
                        <pic:cNvPicPr/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080" cy="863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B5494B" w14:paraId="697D5B8D" w14:textId="77777777" w:rsidTr="00B5494B">
      <w:trPr>
        <w:trHeight w:hRule="exact" w:val="1021"/>
        <w:jc w:val="center"/>
      </w:trPr>
      <w:tc>
        <w:tcPr>
          <w:tcW w:w="2127" w:type="dxa"/>
          <w:vMerge/>
          <w:tcBorders>
            <w:right w:val="nil"/>
          </w:tcBorders>
        </w:tcPr>
        <w:p w14:paraId="67D980FE" w14:textId="2FEBA31E" w:rsidR="00B5494B" w:rsidRDefault="00B5494B" w:rsidP="00D76C88">
          <w:pPr>
            <w:pStyle w:val="Header"/>
          </w:pPr>
        </w:p>
      </w:tc>
      <w:tc>
        <w:tcPr>
          <w:tcW w:w="6520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E367474" w14:textId="7EE70546" w:rsidR="00B5494B" w:rsidRPr="00662E08" w:rsidRDefault="00B5494B" w:rsidP="00B5494B">
          <w:pPr>
            <w:pStyle w:val="Header"/>
            <w:spacing w:before="200" w:after="0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FIREARMS GENERAL AMNESTY</w:t>
          </w:r>
          <w:r>
            <w:rPr>
              <w:b/>
              <w:sz w:val="28"/>
              <w:szCs w:val="28"/>
            </w:rPr>
            <w:br/>
            <w:t>SURRENDER NOTICE</w:t>
          </w:r>
        </w:p>
      </w:tc>
      <w:tc>
        <w:tcPr>
          <w:tcW w:w="2126" w:type="dxa"/>
          <w:vMerge/>
          <w:tcBorders>
            <w:left w:val="nil"/>
          </w:tcBorders>
        </w:tcPr>
        <w:p w14:paraId="2A1E5A5D" w14:textId="3CCE9ABA" w:rsidR="00B5494B" w:rsidRPr="00E878F5" w:rsidRDefault="00B5494B" w:rsidP="006325D0">
          <w:pPr>
            <w:pStyle w:val="Header"/>
            <w:spacing w:before="120" w:after="0"/>
            <w:jc w:val="right"/>
            <w:rPr>
              <w:sz w:val="16"/>
              <w:szCs w:val="16"/>
            </w:rPr>
          </w:pPr>
        </w:p>
      </w:tc>
    </w:tr>
  </w:tbl>
  <w:p w14:paraId="092E3227" w14:textId="77777777" w:rsidR="00665F4E" w:rsidRDefault="00665F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2F22168"/>
    <w:lvl w:ilvl="0">
      <w:start w:val="1"/>
      <w:numFmt w:val="bullet"/>
      <w:lvlRestart w:val="0"/>
      <w:pStyle w:val="ListBullet2"/>
      <w:lvlText w:val=""/>
      <w:lvlJc w:val="left"/>
      <w:pPr>
        <w:tabs>
          <w:tab w:val="num" w:pos="649"/>
        </w:tabs>
        <w:ind w:left="649" w:hanging="363"/>
      </w:pPr>
      <w:rPr>
        <w:rFonts w:ascii="Wingdings" w:hAnsi="Wingdings" w:hint="default"/>
        <w:sz w:val="24"/>
      </w:rPr>
    </w:lvl>
  </w:abstractNum>
  <w:abstractNum w:abstractNumId="1" w15:restartNumberingAfterBreak="0">
    <w:nsid w:val="FFFFFF89"/>
    <w:multiLevelType w:val="singleLevel"/>
    <w:tmpl w:val="1BDE53F0"/>
    <w:lvl w:ilvl="0">
      <w:start w:val="1"/>
      <w:numFmt w:val="bullet"/>
      <w:lvlRestart w:val="0"/>
      <w:pStyle w:val="ListBullet"/>
      <w:lvlText w:val=""/>
      <w:lvlJc w:val="left"/>
      <w:pPr>
        <w:tabs>
          <w:tab w:val="num" w:pos="354"/>
        </w:tabs>
        <w:ind w:left="354" w:hanging="357"/>
      </w:pPr>
      <w:rPr>
        <w:rFonts w:ascii="Wingdings" w:hAnsi="Wingdings" w:hint="default"/>
        <w:sz w:val="24"/>
      </w:rPr>
    </w:lvl>
  </w:abstractNum>
  <w:abstractNum w:abstractNumId="2" w15:restartNumberingAfterBreak="0">
    <w:nsid w:val="01415931"/>
    <w:multiLevelType w:val="hybridMultilevel"/>
    <w:tmpl w:val="E0526F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5A89"/>
    <w:multiLevelType w:val="hybridMultilevel"/>
    <w:tmpl w:val="24FC58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F4727E"/>
    <w:multiLevelType w:val="hybridMultilevel"/>
    <w:tmpl w:val="E42ACF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635837">
    <w:abstractNumId w:val="1"/>
  </w:num>
  <w:num w:numId="2" w16cid:durableId="46148001">
    <w:abstractNumId w:val="0"/>
  </w:num>
  <w:num w:numId="3" w16cid:durableId="703093674">
    <w:abstractNumId w:val="2"/>
  </w:num>
  <w:num w:numId="4" w16cid:durableId="854807391">
    <w:abstractNumId w:val="3"/>
  </w:num>
  <w:num w:numId="5" w16cid:durableId="1186603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rbDJE7+seXv1mI3RGjqMgQLVmJE4yvRPjMloHNC9nIfdpDwOL3XogRozQVlLSRUSfrk3WgnNVOsI7rv+k//DA==" w:salt="9ThXMYhQD4i0Q7NYbBHgSQ==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06"/>
    <w:rsid w:val="00002CA9"/>
    <w:rsid w:val="00045F5E"/>
    <w:rsid w:val="0004794F"/>
    <w:rsid w:val="00047F77"/>
    <w:rsid w:val="00054B1C"/>
    <w:rsid w:val="00055D35"/>
    <w:rsid w:val="00094CC2"/>
    <w:rsid w:val="000B19B7"/>
    <w:rsid w:val="001137E6"/>
    <w:rsid w:val="00122C85"/>
    <w:rsid w:val="0012522E"/>
    <w:rsid w:val="001471F5"/>
    <w:rsid w:val="00150680"/>
    <w:rsid w:val="001A3E8E"/>
    <w:rsid w:val="001A5B32"/>
    <w:rsid w:val="001B1705"/>
    <w:rsid w:val="001C44B3"/>
    <w:rsid w:val="001E61BD"/>
    <w:rsid w:val="002019C9"/>
    <w:rsid w:val="00207511"/>
    <w:rsid w:val="00215B44"/>
    <w:rsid w:val="00246A00"/>
    <w:rsid w:val="002476F7"/>
    <w:rsid w:val="00251E98"/>
    <w:rsid w:val="00254082"/>
    <w:rsid w:val="002624F6"/>
    <w:rsid w:val="00265BD3"/>
    <w:rsid w:val="002A7918"/>
    <w:rsid w:val="002B2BE9"/>
    <w:rsid w:val="002D47F0"/>
    <w:rsid w:val="00307E21"/>
    <w:rsid w:val="003257C5"/>
    <w:rsid w:val="00375737"/>
    <w:rsid w:val="00375CE5"/>
    <w:rsid w:val="00377987"/>
    <w:rsid w:val="00382EBB"/>
    <w:rsid w:val="00386E30"/>
    <w:rsid w:val="003B36E5"/>
    <w:rsid w:val="003E66E6"/>
    <w:rsid w:val="003F08DA"/>
    <w:rsid w:val="003F6D1C"/>
    <w:rsid w:val="00416BF7"/>
    <w:rsid w:val="00435CDE"/>
    <w:rsid w:val="0046029E"/>
    <w:rsid w:val="00461D2F"/>
    <w:rsid w:val="00465132"/>
    <w:rsid w:val="00466FFE"/>
    <w:rsid w:val="004672AE"/>
    <w:rsid w:val="004740B9"/>
    <w:rsid w:val="004910FA"/>
    <w:rsid w:val="004B1079"/>
    <w:rsid w:val="004C0A43"/>
    <w:rsid w:val="004C1973"/>
    <w:rsid w:val="004F6F17"/>
    <w:rsid w:val="005024DE"/>
    <w:rsid w:val="00536AB7"/>
    <w:rsid w:val="005430EF"/>
    <w:rsid w:val="00543946"/>
    <w:rsid w:val="005504A2"/>
    <w:rsid w:val="0055772A"/>
    <w:rsid w:val="005671B0"/>
    <w:rsid w:val="005768B2"/>
    <w:rsid w:val="0059558D"/>
    <w:rsid w:val="005D19E6"/>
    <w:rsid w:val="0061218E"/>
    <w:rsid w:val="00626066"/>
    <w:rsid w:val="00632225"/>
    <w:rsid w:val="006325D0"/>
    <w:rsid w:val="00662E08"/>
    <w:rsid w:val="00665F4E"/>
    <w:rsid w:val="00693AB9"/>
    <w:rsid w:val="00693C0B"/>
    <w:rsid w:val="006A180A"/>
    <w:rsid w:val="006B0890"/>
    <w:rsid w:val="006B2D89"/>
    <w:rsid w:val="006B4061"/>
    <w:rsid w:val="006E2251"/>
    <w:rsid w:val="006E3BF5"/>
    <w:rsid w:val="00703F55"/>
    <w:rsid w:val="007128F2"/>
    <w:rsid w:val="00730AD0"/>
    <w:rsid w:val="00751E70"/>
    <w:rsid w:val="0078273A"/>
    <w:rsid w:val="00790689"/>
    <w:rsid w:val="007D3CB7"/>
    <w:rsid w:val="007D5AC8"/>
    <w:rsid w:val="00835D21"/>
    <w:rsid w:val="008408F2"/>
    <w:rsid w:val="008473E0"/>
    <w:rsid w:val="008845B9"/>
    <w:rsid w:val="0089149A"/>
    <w:rsid w:val="008A40A6"/>
    <w:rsid w:val="008D67CF"/>
    <w:rsid w:val="008E040B"/>
    <w:rsid w:val="008E1BE1"/>
    <w:rsid w:val="00925C42"/>
    <w:rsid w:val="00957379"/>
    <w:rsid w:val="00977A7E"/>
    <w:rsid w:val="009C6F07"/>
    <w:rsid w:val="009E6B5A"/>
    <w:rsid w:val="009F07AE"/>
    <w:rsid w:val="009F0A37"/>
    <w:rsid w:val="00A11054"/>
    <w:rsid w:val="00A1493B"/>
    <w:rsid w:val="00A22FA2"/>
    <w:rsid w:val="00A36DD1"/>
    <w:rsid w:val="00A66A06"/>
    <w:rsid w:val="00A85A45"/>
    <w:rsid w:val="00A91BD0"/>
    <w:rsid w:val="00A93923"/>
    <w:rsid w:val="00AB14FE"/>
    <w:rsid w:val="00AB3D10"/>
    <w:rsid w:val="00AB5C99"/>
    <w:rsid w:val="00AB7B94"/>
    <w:rsid w:val="00AF2EA3"/>
    <w:rsid w:val="00B06670"/>
    <w:rsid w:val="00B1770C"/>
    <w:rsid w:val="00B20A15"/>
    <w:rsid w:val="00B20D71"/>
    <w:rsid w:val="00B25877"/>
    <w:rsid w:val="00B5494B"/>
    <w:rsid w:val="00B65514"/>
    <w:rsid w:val="00B74C3B"/>
    <w:rsid w:val="00B81F1B"/>
    <w:rsid w:val="00B87D27"/>
    <w:rsid w:val="00B94219"/>
    <w:rsid w:val="00BA0FC3"/>
    <w:rsid w:val="00BC6325"/>
    <w:rsid w:val="00BE23B9"/>
    <w:rsid w:val="00C05C98"/>
    <w:rsid w:val="00C0718D"/>
    <w:rsid w:val="00C17BDB"/>
    <w:rsid w:val="00C52EA9"/>
    <w:rsid w:val="00C52F3B"/>
    <w:rsid w:val="00C774BC"/>
    <w:rsid w:val="00C777B0"/>
    <w:rsid w:val="00CA27C0"/>
    <w:rsid w:val="00CB6D2B"/>
    <w:rsid w:val="00CD777F"/>
    <w:rsid w:val="00D34965"/>
    <w:rsid w:val="00D557C1"/>
    <w:rsid w:val="00D758DF"/>
    <w:rsid w:val="00D76C88"/>
    <w:rsid w:val="00D80C2E"/>
    <w:rsid w:val="00D814AF"/>
    <w:rsid w:val="00D97F3B"/>
    <w:rsid w:val="00DC0E00"/>
    <w:rsid w:val="00DD0D1C"/>
    <w:rsid w:val="00DD38F3"/>
    <w:rsid w:val="00DE3EAF"/>
    <w:rsid w:val="00DE47C0"/>
    <w:rsid w:val="00E00B9F"/>
    <w:rsid w:val="00E3241A"/>
    <w:rsid w:val="00E501B9"/>
    <w:rsid w:val="00E54E91"/>
    <w:rsid w:val="00E561A1"/>
    <w:rsid w:val="00E74424"/>
    <w:rsid w:val="00E878F5"/>
    <w:rsid w:val="00E879AE"/>
    <w:rsid w:val="00E908CC"/>
    <w:rsid w:val="00E91473"/>
    <w:rsid w:val="00EC66CC"/>
    <w:rsid w:val="00EE2B4E"/>
    <w:rsid w:val="00EF7A93"/>
    <w:rsid w:val="00F16D34"/>
    <w:rsid w:val="00F44CCD"/>
    <w:rsid w:val="00F72EC5"/>
    <w:rsid w:val="00F911E3"/>
    <w:rsid w:val="00FB0AFF"/>
    <w:rsid w:val="00FC1D0D"/>
    <w:rsid w:val="00FF1105"/>
    <w:rsid w:val="00FF2346"/>
    <w:rsid w:val="00FF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5F8F39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</w:pPr>
    <w:rPr>
      <w:rFonts w:ascii="Arial" w:hAnsi="Arial" w:cs="Arial"/>
      <w:sz w:val="22"/>
      <w:szCs w:val="24"/>
    </w:rPr>
  </w:style>
  <w:style w:type="paragraph" w:styleId="Heading1">
    <w:name w:val="heading 1"/>
    <w:basedOn w:val="Normal"/>
    <w:next w:val="Normal"/>
    <w:qFormat/>
    <w:rsid w:val="00F911E3"/>
    <w:pPr>
      <w:keepNext/>
      <w:spacing w:before="480"/>
      <w:ind w:right="-720"/>
      <w:outlineLvl w:val="0"/>
    </w:pPr>
    <w:rPr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F911E3"/>
    <w:pPr>
      <w:keepNext/>
      <w:spacing w:before="48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F911E3"/>
    <w:pPr>
      <w:keepNext/>
      <w:spacing w:before="480"/>
      <w:outlineLvl w:val="2"/>
    </w:pPr>
    <w:rPr>
      <w:bCs/>
      <w:i/>
      <w:szCs w:val="26"/>
    </w:rPr>
  </w:style>
  <w:style w:type="paragraph" w:styleId="Heading4">
    <w:name w:val="heading 4"/>
    <w:basedOn w:val="Normal"/>
    <w:next w:val="Normal"/>
    <w:qFormat/>
    <w:rsid w:val="00F911E3"/>
    <w:pPr>
      <w:keepNext/>
      <w:spacing w:before="480"/>
      <w:outlineLvl w:val="3"/>
    </w:pPr>
    <w:rPr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911E3"/>
    <w:pPr>
      <w:tabs>
        <w:tab w:val="center" w:pos="4320"/>
        <w:tab w:val="right" w:pos="8640"/>
      </w:tabs>
    </w:pPr>
    <w:rPr>
      <w:b/>
      <w:sz w:val="16"/>
    </w:rPr>
  </w:style>
  <w:style w:type="paragraph" w:styleId="Header">
    <w:name w:val="header"/>
    <w:basedOn w:val="Normal"/>
    <w:rsid w:val="00F911E3"/>
    <w:pPr>
      <w:tabs>
        <w:tab w:val="center" w:pos="4153"/>
        <w:tab w:val="right" w:pos="8306"/>
      </w:tabs>
    </w:pPr>
  </w:style>
  <w:style w:type="paragraph" w:styleId="ListBullet">
    <w:name w:val="List Bullet"/>
    <w:basedOn w:val="Normal"/>
    <w:rsid w:val="00F911E3"/>
    <w:pPr>
      <w:numPr>
        <w:numId w:val="1"/>
      </w:numPr>
      <w:spacing w:after="80"/>
    </w:pPr>
  </w:style>
  <w:style w:type="paragraph" w:styleId="ListBullet2">
    <w:name w:val="List Bullet 2"/>
    <w:basedOn w:val="Normal"/>
    <w:rsid w:val="00F911E3"/>
    <w:pPr>
      <w:numPr>
        <w:numId w:val="2"/>
      </w:numPr>
      <w:spacing w:after="80"/>
    </w:pPr>
  </w:style>
  <w:style w:type="paragraph" w:styleId="Title">
    <w:name w:val="Title"/>
    <w:basedOn w:val="Normal"/>
    <w:qFormat/>
    <w:rsid w:val="00F911E3"/>
    <w:pPr>
      <w:spacing w:before="480"/>
      <w:jc w:val="center"/>
      <w:outlineLvl w:val="0"/>
    </w:pPr>
    <w:rPr>
      <w:b/>
      <w:bCs/>
      <w:kern w:val="28"/>
      <w:sz w:val="36"/>
      <w:szCs w:val="32"/>
    </w:rPr>
  </w:style>
  <w:style w:type="table" w:styleId="TableGrid">
    <w:name w:val="Table Grid"/>
    <w:basedOn w:val="TableNormal"/>
    <w:rsid w:val="00D97F3B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D97F3B"/>
  </w:style>
  <w:style w:type="paragraph" w:styleId="BalloonText">
    <w:name w:val="Balloon Text"/>
    <w:basedOn w:val="Normal"/>
    <w:link w:val="BalloonTextChar"/>
    <w:uiPriority w:val="99"/>
    <w:semiHidden/>
    <w:unhideWhenUsed/>
    <w:rsid w:val="004C197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197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5D19E6"/>
    <w:rPr>
      <w:strike w:val="0"/>
      <w:dstrike w:val="0"/>
      <w:color w:val="428BCA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3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OL.FirearmsBranch@police.sa.gov.a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FE1AA-282E-4E31-9BD1-BDB49A11E5A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275b7c5-b881-4b92-bd85-3a7c76636086}" enabled="1" method="Privileged" siteId="{0514bc41-fcf0-49d3-a3b8-2f0638a35780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PD315A - Firearms Amnesty Surrender Notice (MASTER) (Revised 10.05.2021v2).dotx</Template>
  <TotalTime>19</TotalTime>
  <Pages>2</Pages>
  <Words>722</Words>
  <Characters>5238</Characters>
  <Application>Microsoft Office Word</Application>
  <DocSecurity>0</DocSecurity>
  <Lines>1047</Lines>
  <Paragraphs>496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Australia Police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SAPOL Forms Management</dc:creator>
  <cp:lastModifiedBy>Hann, Emmerson (SAPOL)</cp:lastModifiedBy>
  <cp:revision>6</cp:revision>
  <cp:lastPrinted>2013-03-01T07:04:00Z</cp:lastPrinted>
  <dcterms:created xsi:type="dcterms:W3CDTF">2026-08-04T05:05:00Z</dcterms:created>
  <dcterms:modified xsi:type="dcterms:W3CDTF">2026-08-04T05:33:00Z</dcterms:modified>
</cp:coreProperties>
</file>